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E488B" w14:textId="7CF1B054" w:rsidR="00800724" w:rsidRDefault="7F9D6B57" w:rsidP="00800724">
      <w:pPr>
        <w:spacing w:after="0"/>
        <w:jc w:val="center"/>
        <w:rPr>
          <w:rFonts w:ascii="Calibri" w:eastAsia="Calibri" w:hAnsi="Calibri" w:cs="AL-Mohanad Bold"/>
          <w:b/>
          <w:bCs/>
          <w:kern w:val="2"/>
          <w:sz w:val="36"/>
          <w:szCs w:val="30"/>
          <w:rtl/>
          <w:lang w:eastAsia="en-US"/>
          <w14:ligatures w14:val="standardContextual"/>
        </w:rPr>
      </w:pPr>
      <w:r w:rsidRPr="4393216B">
        <w:rPr>
          <w:rFonts w:eastAsia="Times New Roman"/>
          <w:sz w:val="28"/>
          <w:szCs w:val="28"/>
          <w:lang w:eastAsia="en-US"/>
        </w:rPr>
        <w:t xml:space="preserve"> </w:t>
      </w:r>
      <w:r w:rsidR="00800724" w:rsidRPr="00800724">
        <w:rPr>
          <w:rFonts w:ascii="Calibri" w:eastAsia="Calibri" w:hAnsi="Calibri" w:cs="AL-Mohanad Bold"/>
          <w:b/>
          <w:bCs/>
          <w:kern w:val="2"/>
          <w:sz w:val="36"/>
          <w:szCs w:val="30"/>
          <w:rtl/>
          <w:lang w:eastAsia="en-US"/>
          <w14:ligatures w14:val="standardContextual"/>
        </w:rPr>
        <w:t>نموذج استمارة طلب ترشح لعضوية مجلس إدارة جمعية الحل</w:t>
      </w:r>
      <w:r w:rsidR="00800724">
        <w:rPr>
          <w:rFonts w:ascii="Calibri" w:eastAsia="Calibri" w:hAnsi="Calibri" w:cs="AL-Mohanad Bold" w:hint="cs"/>
          <w:b/>
          <w:bCs/>
          <w:kern w:val="2"/>
          <w:sz w:val="36"/>
          <w:szCs w:val="30"/>
          <w:rtl/>
          <w:lang w:eastAsia="en-US"/>
          <w14:ligatures w14:val="standardContextual"/>
        </w:rPr>
        <w:t>ول التنموية</w:t>
      </w:r>
      <w:r w:rsidR="00800724" w:rsidRPr="00800724">
        <w:rPr>
          <w:rFonts w:ascii="Calibri" w:eastAsia="Calibri" w:hAnsi="Calibri" w:cs="AL-Mohanad Bold"/>
          <w:b/>
          <w:bCs/>
          <w:kern w:val="2"/>
          <w:sz w:val="36"/>
          <w:szCs w:val="30"/>
          <w:rtl/>
          <w:lang w:eastAsia="en-US"/>
          <w14:ligatures w14:val="standardContextual"/>
        </w:rPr>
        <w:t xml:space="preserve"> </w:t>
      </w:r>
      <w:r w:rsidR="00800724">
        <w:rPr>
          <w:rFonts w:ascii="Calibri" w:eastAsia="Calibri" w:hAnsi="Calibri" w:cs="AL-Mohanad Bold" w:hint="cs"/>
          <w:b/>
          <w:bCs/>
          <w:kern w:val="2"/>
          <w:sz w:val="36"/>
          <w:szCs w:val="30"/>
          <w:rtl/>
          <w:lang w:eastAsia="en-US"/>
          <w14:ligatures w14:val="standardContextual"/>
        </w:rPr>
        <w:t xml:space="preserve">للإسكان </w:t>
      </w:r>
    </w:p>
    <w:p w14:paraId="69E66568" w14:textId="6B8586E4" w:rsidR="00800724" w:rsidRPr="00800724" w:rsidRDefault="00800724" w:rsidP="00800724">
      <w:pPr>
        <w:spacing w:after="0" w:line="276" w:lineRule="auto"/>
        <w:jc w:val="center"/>
        <w:rPr>
          <w:rFonts w:ascii="Calibri" w:eastAsia="Calibri" w:hAnsi="Calibri" w:cs="AL-Mohanad Bold"/>
          <w:b/>
          <w:bCs/>
          <w:kern w:val="2"/>
          <w:sz w:val="36"/>
          <w:szCs w:val="30"/>
          <w:lang w:eastAsia="en-US"/>
          <w14:ligatures w14:val="standardContextual"/>
        </w:rPr>
      </w:pPr>
    </w:p>
    <w:tbl>
      <w:tblPr>
        <w:tblStyle w:val="10"/>
        <w:tblpPr w:leftFromText="180" w:rightFromText="180" w:vertAnchor="text" w:tblpXSpec="center" w:tblpY="1"/>
        <w:tblOverlap w:val="never"/>
        <w:bidiVisual/>
        <w:tblW w:w="10914" w:type="dxa"/>
        <w:tblInd w:w="0" w:type="dxa"/>
        <w:tblLook w:val="04A0" w:firstRow="1" w:lastRow="0" w:firstColumn="1" w:lastColumn="0" w:noHBand="0" w:noVBand="1"/>
      </w:tblPr>
      <w:tblGrid>
        <w:gridCol w:w="1152"/>
        <w:gridCol w:w="319"/>
        <w:gridCol w:w="322"/>
        <w:gridCol w:w="170"/>
        <w:gridCol w:w="152"/>
        <w:gridCol w:w="324"/>
        <w:gridCol w:w="325"/>
        <w:gridCol w:w="325"/>
        <w:gridCol w:w="326"/>
        <w:gridCol w:w="173"/>
        <w:gridCol w:w="37"/>
        <w:gridCol w:w="116"/>
        <w:gridCol w:w="326"/>
        <w:gridCol w:w="316"/>
        <w:gridCol w:w="18"/>
        <w:gridCol w:w="317"/>
        <w:gridCol w:w="326"/>
        <w:gridCol w:w="171"/>
        <w:gridCol w:w="155"/>
        <w:gridCol w:w="325"/>
        <w:gridCol w:w="336"/>
        <w:gridCol w:w="1232"/>
        <w:gridCol w:w="395"/>
        <w:gridCol w:w="325"/>
        <w:gridCol w:w="325"/>
        <w:gridCol w:w="163"/>
        <w:gridCol w:w="163"/>
        <w:gridCol w:w="325"/>
        <w:gridCol w:w="326"/>
        <w:gridCol w:w="326"/>
        <w:gridCol w:w="325"/>
        <w:gridCol w:w="326"/>
        <w:gridCol w:w="325"/>
        <w:gridCol w:w="327"/>
      </w:tblGrid>
      <w:tr w:rsidR="00800724" w:rsidRPr="00800724" w14:paraId="30F265B1" w14:textId="77777777">
        <w:trPr>
          <w:trHeight w:val="277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CD344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البيانات الأساسية للعضو المرشح</w:t>
            </w:r>
          </w:p>
        </w:tc>
        <w:tc>
          <w:tcPr>
            <w:tcW w:w="24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95A638D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الاسم الأول</w:t>
            </w:r>
          </w:p>
        </w:tc>
        <w:tc>
          <w:tcPr>
            <w:tcW w:w="24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BA9EC12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اسم الأب</w:t>
            </w:r>
          </w:p>
        </w:tc>
        <w:tc>
          <w:tcPr>
            <w:tcW w:w="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0D22BD5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اسم الجد</w:t>
            </w:r>
          </w:p>
        </w:tc>
        <w:tc>
          <w:tcPr>
            <w:tcW w:w="2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9E8543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اسم العائلة</w:t>
            </w:r>
          </w:p>
        </w:tc>
      </w:tr>
      <w:tr w:rsidR="00800724" w:rsidRPr="00800724" w14:paraId="35D3207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103D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24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E54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4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9F7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EEE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B0A9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7F3E326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F2E7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2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6C39647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الجنسية</w:t>
            </w:r>
          </w:p>
        </w:tc>
        <w:tc>
          <w:tcPr>
            <w:tcW w:w="3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69267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الجنس</w:t>
            </w: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4F67DA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تاريخ الميلاد بالهجري</w:t>
            </w:r>
          </w:p>
        </w:tc>
      </w:tr>
      <w:tr w:rsidR="00800724" w:rsidRPr="00800724" w14:paraId="289B402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53A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2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734D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17B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4037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2E2BE3FC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8DD3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2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865D54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رقم الهوية</w:t>
            </w:r>
          </w:p>
        </w:tc>
        <w:tc>
          <w:tcPr>
            <w:tcW w:w="3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B502A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نوع الهوية</w:t>
            </w: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C32A68B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تاريخها</w:t>
            </w:r>
          </w:p>
        </w:tc>
      </w:tr>
      <w:tr w:rsidR="00800724" w:rsidRPr="00800724" w14:paraId="023187F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0AF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BBF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876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7FFC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DF1B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F29D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48C8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C8AB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21D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EC4D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013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750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53CC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0D0E0529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B8F6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2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81C86B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المؤهل العلمي</w:t>
            </w:r>
          </w:p>
        </w:tc>
        <w:tc>
          <w:tcPr>
            <w:tcW w:w="3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969FB8B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جهة العمل</w:t>
            </w: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1E3D92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المسمى الوظيفي</w:t>
            </w:r>
          </w:p>
        </w:tc>
      </w:tr>
      <w:tr w:rsidR="00800724" w:rsidRPr="00800724" w14:paraId="480D7D25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A985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2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32E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7F3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62DC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07CE2247" w14:textId="77777777"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86CB82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بيانات مكان الإقامة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63A169C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المنطقة</w:t>
            </w:r>
          </w:p>
        </w:tc>
        <w:tc>
          <w:tcPr>
            <w:tcW w:w="32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5D7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D47EB8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المدينة</w:t>
            </w: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8ED3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3794FB54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A74F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5F026F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الحي</w:t>
            </w:r>
          </w:p>
        </w:tc>
        <w:tc>
          <w:tcPr>
            <w:tcW w:w="32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A998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00EEFB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الشارع</w:t>
            </w: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E6F3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4CA5050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938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E7A0C2B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رقم المبنى</w:t>
            </w:r>
          </w:p>
        </w:tc>
        <w:tc>
          <w:tcPr>
            <w:tcW w:w="32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7F99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4F8F057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الرمز البريدي</w:t>
            </w: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18B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7330DCD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EFBA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4FF9B05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الرقم الإضافي</w:t>
            </w:r>
          </w:p>
        </w:tc>
        <w:tc>
          <w:tcPr>
            <w:tcW w:w="32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F0C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22B8BC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رقم الوحدة</w:t>
            </w: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ECF8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7B08EEAA" w14:textId="77777777"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495939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بيانات التواصل</w:t>
            </w: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4B5C52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رقم الجوال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A18A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E64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0B28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B235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695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9FB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43E2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153C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7A5B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F3EA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451F6A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رقم الجوال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0352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2426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AAF5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5B17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2BEB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907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102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63A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06B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305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4C97CFE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DC2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2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EE3A44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البريد الإلكتروني</w:t>
            </w:r>
          </w:p>
        </w:tc>
        <w:tc>
          <w:tcPr>
            <w:tcW w:w="65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3FC2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1C57C1A7" w14:textId="77777777">
        <w:trPr>
          <w:trHeight w:val="189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710270F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 xml:space="preserve">حسابات التواصل الاجتماعي </w:t>
            </w:r>
          </w:p>
        </w:tc>
        <w:tc>
          <w:tcPr>
            <w:tcW w:w="32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B76F99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إكس "تويتر"</w:t>
            </w:r>
          </w:p>
        </w:tc>
        <w:tc>
          <w:tcPr>
            <w:tcW w:w="65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11E1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1DECAF66" w14:textId="77777777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E022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2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1F6899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فيس بوك</w:t>
            </w:r>
          </w:p>
        </w:tc>
        <w:tc>
          <w:tcPr>
            <w:tcW w:w="65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6CF3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75C07381" w14:textId="77777777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9F1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2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B120B2D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حسابات تواصل اجتماعي أخرى</w:t>
            </w:r>
          </w:p>
        </w:tc>
        <w:tc>
          <w:tcPr>
            <w:tcW w:w="65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AFEA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273E1730" w14:textId="77777777">
        <w:trPr>
          <w:trHeight w:val="189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31C1159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بيانات العضوية</w:t>
            </w:r>
          </w:p>
          <w:p w14:paraId="16D27C58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والاشتراك</w:t>
            </w:r>
          </w:p>
        </w:tc>
        <w:tc>
          <w:tcPr>
            <w:tcW w:w="24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3F8FCEF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رقم العضوية</w:t>
            </w:r>
          </w:p>
        </w:tc>
        <w:tc>
          <w:tcPr>
            <w:tcW w:w="24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20C22CF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تاريخ العضوية</w:t>
            </w:r>
          </w:p>
        </w:tc>
        <w:tc>
          <w:tcPr>
            <w:tcW w:w="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A02BB3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مقدار الاشتراك</w:t>
            </w:r>
          </w:p>
        </w:tc>
        <w:tc>
          <w:tcPr>
            <w:tcW w:w="2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9B95D5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تاريخ السداد</w:t>
            </w:r>
          </w:p>
        </w:tc>
      </w:tr>
      <w:tr w:rsidR="00800724" w:rsidRPr="00800724" w14:paraId="22D14BB4" w14:textId="77777777">
        <w:trPr>
          <w:trHeight w:val="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64B5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24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262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4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95EA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1EBB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B4EB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4D2BA75C" w14:textId="77777777">
        <w:tc>
          <w:tcPr>
            <w:tcW w:w="1091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F1EF" w14:textId="62901542" w:rsidR="00800724" w:rsidRPr="00800724" w:rsidRDefault="00800724" w:rsidP="00800724">
            <w:pPr>
              <w:spacing w:line="240" w:lineRule="auto"/>
              <w:ind w:right="181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800724">
              <w:rPr>
                <w:rFonts w:cs="AL-Mohanad"/>
                <w:b/>
                <w:bCs/>
                <w:sz w:val="24"/>
                <w:szCs w:val="24"/>
                <w:rtl/>
              </w:rPr>
              <w:t>المكرم سعادة/ رئيس مجلس إدارة جمعي</w:t>
            </w: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ة الحلول التنموية للإسكان </w:t>
            </w:r>
          </w:p>
          <w:p w14:paraId="2CBB4AD9" w14:textId="77777777" w:rsidR="00800724" w:rsidRPr="00800724" w:rsidRDefault="00800724" w:rsidP="00800724">
            <w:pPr>
              <w:spacing w:line="240" w:lineRule="auto"/>
              <w:ind w:right="181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800724">
              <w:rPr>
                <w:rFonts w:cs="AL-Mohanad"/>
                <w:b/>
                <w:bCs/>
                <w:sz w:val="24"/>
                <w:szCs w:val="24"/>
                <w:rtl/>
              </w:rPr>
              <w:t>السلام عليكم ورحمة الله وبركاته</w:t>
            </w:r>
          </w:p>
          <w:p w14:paraId="28332553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"/>
                <w:b/>
                <w:bCs/>
                <w:sz w:val="24"/>
                <w:szCs w:val="24"/>
                <w:rtl/>
              </w:rPr>
              <w:t xml:space="preserve">أفيد سعادتكم بـ: </w:t>
            </w:r>
            <w:proofErr w:type="gramStart"/>
            <w:r w:rsidRPr="00800724">
              <w:rPr>
                <w:rFonts w:cs="AL-Mohanad"/>
                <w:b/>
                <w:bCs/>
                <w:sz w:val="24"/>
                <w:szCs w:val="24"/>
                <w:rtl/>
              </w:rPr>
              <w:t>(  )</w:t>
            </w:r>
            <w:proofErr w:type="gramEnd"/>
            <w:r w:rsidRPr="00800724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رغبتي </w:t>
            </w:r>
            <w:proofErr w:type="gramStart"/>
            <w:r w:rsidRPr="00800724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  (  )</w:t>
            </w:r>
            <w:proofErr w:type="gramEnd"/>
            <w:r w:rsidRPr="00800724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عدم رغبتي في الترشح لعضوية مجلس إدارة الجمعية</w:t>
            </w:r>
            <w:r w:rsidRPr="00800724">
              <w:rPr>
                <w:rFonts w:cs="AL-Mohanad"/>
                <w:b/>
                <w:bCs/>
                <w:sz w:val="24"/>
                <w:szCs w:val="24"/>
              </w:rPr>
              <w:t>.</w:t>
            </w:r>
          </w:p>
        </w:tc>
      </w:tr>
      <w:tr w:rsidR="00800724" w:rsidRPr="00800724" w14:paraId="1F67BF64" w14:textId="77777777">
        <w:tc>
          <w:tcPr>
            <w:tcW w:w="36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EC055D5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الاسم</w:t>
            </w:r>
          </w:p>
        </w:tc>
        <w:tc>
          <w:tcPr>
            <w:tcW w:w="3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3A984F3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التاريخ</w:t>
            </w:r>
          </w:p>
        </w:tc>
        <w:tc>
          <w:tcPr>
            <w:tcW w:w="36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95E3D7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التوقيع</w:t>
            </w:r>
          </w:p>
        </w:tc>
      </w:tr>
      <w:tr w:rsidR="00800724" w:rsidRPr="00800724" w14:paraId="318C7F23" w14:textId="77777777">
        <w:tc>
          <w:tcPr>
            <w:tcW w:w="36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20AA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0295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6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EC6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57D71B03" w14:textId="77777777"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F62E2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لاستعمال لجنة الانتخابات ومصادقة رئيس مجلس الإدارة</w:t>
            </w:r>
          </w:p>
        </w:tc>
        <w:tc>
          <w:tcPr>
            <w:tcW w:w="976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FF69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 xml:space="preserve">إن البيانات المذكورة أعلاه: </w:t>
            </w:r>
            <w:proofErr w:type="gramStart"/>
            <w:r w:rsidRPr="00800724">
              <w:rPr>
                <w:rFonts w:cs="AL-Mohanad Bold"/>
                <w:sz w:val="24"/>
                <w:szCs w:val="24"/>
                <w:rtl/>
              </w:rPr>
              <w:t>(  )</w:t>
            </w:r>
            <w:proofErr w:type="gramEnd"/>
            <w:r w:rsidRPr="00800724">
              <w:rPr>
                <w:rFonts w:cs="AL-Mohanad Bold"/>
                <w:sz w:val="24"/>
                <w:szCs w:val="24"/>
                <w:rtl/>
              </w:rPr>
              <w:t xml:space="preserve"> صحيحة </w:t>
            </w:r>
            <w:proofErr w:type="gramStart"/>
            <w:r w:rsidRPr="00800724">
              <w:rPr>
                <w:rFonts w:cs="AL-Mohanad Bold"/>
                <w:sz w:val="24"/>
                <w:szCs w:val="24"/>
                <w:rtl/>
              </w:rPr>
              <w:t>(  )</w:t>
            </w:r>
            <w:proofErr w:type="gramEnd"/>
            <w:r w:rsidRPr="00800724">
              <w:rPr>
                <w:rFonts w:cs="AL-Mohanad Bold"/>
                <w:sz w:val="24"/>
                <w:szCs w:val="24"/>
                <w:rtl/>
              </w:rPr>
              <w:t xml:space="preserve"> غير صحيحة، وبذلك فإن العضو: </w:t>
            </w:r>
            <w:proofErr w:type="gramStart"/>
            <w:r w:rsidRPr="00800724">
              <w:rPr>
                <w:rFonts w:cs="AL-Mohanad Bold"/>
                <w:sz w:val="24"/>
                <w:szCs w:val="24"/>
                <w:rtl/>
              </w:rPr>
              <w:t>(  )</w:t>
            </w:r>
            <w:proofErr w:type="gramEnd"/>
            <w:r w:rsidRPr="00800724">
              <w:rPr>
                <w:rFonts w:cs="AL-Mohanad Bold"/>
                <w:sz w:val="24"/>
                <w:szCs w:val="24"/>
                <w:rtl/>
              </w:rPr>
              <w:t xml:space="preserve"> يحق له الترشح </w:t>
            </w:r>
            <w:proofErr w:type="gramStart"/>
            <w:r w:rsidRPr="00800724">
              <w:rPr>
                <w:rFonts w:cs="AL-Mohanad Bold"/>
                <w:sz w:val="24"/>
                <w:szCs w:val="24"/>
                <w:rtl/>
              </w:rPr>
              <w:t>(  )</w:t>
            </w:r>
            <w:proofErr w:type="gramEnd"/>
            <w:r w:rsidRPr="00800724">
              <w:rPr>
                <w:rFonts w:cs="AL-Mohanad Bold"/>
                <w:sz w:val="24"/>
                <w:szCs w:val="24"/>
                <w:rtl/>
              </w:rPr>
              <w:t xml:space="preserve"> لا يحق له الترشح</w:t>
            </w:r>
            <w:r w:rsidRPr="00800724">
              <w:rPr>
                <w:rFonts w:cs="AL-Mohanad Bold"/>
                <w:sz w:val="24"/>
                <w:szCs w:val="24"/>
              </w:rPr>
              <w:t>.</w:t>
            </w:r>
          </w:p>
        </w:tc>
      </w:tr>
      <w:tr w:rsidR="00800724" w:rsidRPr="00800724" w14:paraId="3C76CC8C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20F3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2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4E0F0DA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رئيس اللجنة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484CEA9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عضو اللجنة</w:t>
            </w: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5F8FFB7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عضو اللجنة</w:t>
            </w:r>
          </w:p>
        </w:tc>
      </w:tr>
      <w:tr w:rsidR="00800724" w:rsidRPr="00800724" w14:paraId="49DCDE8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F22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E02723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الاسم</w:t>
            </w:r>
          </w:p>
        </w:tc>
        <w:tc>
          <w:tcPr>
            <w:tcW w:w="24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8C57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745BAF2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الاسم</w:t>
            </w:r>
          </w:p>
        </w:tc>
        <w:tc>
          <w:tcPr>
            <w:tcW w:w="2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D1D8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7C35F2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الاسم</w:t>
            </w:r>
          </w:p>
        </w:tc>
        <w:tc>
          <w:tcPr>
            <w:tcW w:w="2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3CBD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32439114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A50C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D8A150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التوقيع</w:t>
            </w:r>
          </w:p>
        </w:tc>
        <w:tc>
          <w:tcPr>
            <w:tcW w:w="24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5FBE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B2C228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التوقيع</w:t>
            </w:r>
          </w:p>
        </w:tc>
        <w:tc>
          <w:tcPr>
            <w:tcW w:w="2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52F8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AED726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التوقيع</w:t>
            </w:r>
          </w:p>
        </w:tc>
        <w:tc>
          <w:tcPr>
            <w:tcW w:w="2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AB97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800724" w:rsidRPr="00800724" w14:paraId="2DDBE88E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8235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2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18D1234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الاسم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C0044C3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التوقيع</w:t>
            </w: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5AA796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  <w:r w:rsidRPr="00800724">
              <w:rPr>
                <w:rFonts w:cs="AL-Mohanad Bold"/>
                <w:sz w:val="24"/>
                <w:szCs w:val="24"/>
                <w:rtl/>
              </w:rPr>
              <w:t>الختم</w:t>
            </w:r>
          </w:p>
        </w:tc>
      </w:tr>
      <w:tr w:rsidR="00800724" w:rsidRPr="00800724" w14:paraId="08E04F24" w14:textId="77777777">
        <w:trPr>
          <w:trHeight w:val="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58DD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32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08D9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629F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3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35EB" w14:textId="77777777" w:rsidR="00800724" w:rsidRPr="00800724" w:rsidRDefault="00800724" w:rsidP="00800724">
            <w:pPr>
              <w:spacing w:line="240" w:lineRule="auto"/>
              <w:rPr>
                <w:rFonts w:cs="AL-Mohanad Bold"/>
                <w:sz w:val="24"/>
                <w:szCs w:val="24"/>
                <w:rtl/>
              </w:rPr>
            </w:pPr>
          </w:p>
        </w:tc>
      </w:tr>
    </w:tbl>
    <w:tbl>
      <w:tblPr>
        <w:tblStyle w:val="10"/>
        <w:tblpPr w:leftFromText="180" w:rightFromText="180" w:vertAnchor="text" w:tblpXSpec="center" w:tblpY="5"/>
        <w:tblOverlap w:val="never"/>
        <w:bidiVisual/>
        <w:tblW w:w="10914" w:type="dxa"/>
        <w:tblInd w:w="0" w:type="dxa"/>
        <w:tblLook w:val="04A0" w:firstRow="1" w:lastRow="0" w:firstColumn="1" w:lastColumn="0" w:noHBand="0" w:noVBand="1"/>
      </w:tblPr>
      <w:tblGrid>
        <w:gridCol w:w="2725"/>
        <w:gridCol w:w="8189"/>
      </w:tblGrid>
      <w:tr w:rsidR="00800724" w:rsidRPr="00800724" w14:paraId="038627DD" w14:textId="77777777" w:rsidTr="00800724"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7F810A" w14:textId="77777777" w:rsidR="00800724" w:rsidRPr="00800724" w:rsidRDefault="00800724" w:rsidP="00800724">
            <w:pPr>
              <w:spacing w:beforeAutospacing="1" w:after="160" w:afterAutospacing="1" w:line="240" w:lineRule="auto"/>
              <w:outlineLvl w:val="2"/>
              <w:rPr>
                <w:rFonts w:asciiTheme="minorHAnsi" w:eastAsia="Times New Roman" w:hAnsiTheme="minorHAnsi" w:cstheme="minorBidi"/>
                <w:sz w:val="28"/>
                <w:szCs w:val="28"/>
                <w:rtl/>
              </w:rPr>
            </w:pPr>
            <w:r w:rsidRPr="00800724">
              <w:rPr>
                <w:rFonts w:asciiTheme="minorHAnsi" w:eastAsia="Times New Roman" w:hAnsiTheme="minorHAnsi" w:cstheme="minorBidi"/>
                <w:sz w:val="28"/>
                <w:szCs w:val="28"/>
                <w:rtl/>
              </w:rPr>
              <w:t>عضو اللجنة</w:t>
            </w:r>
          </w:p>
        </w:tc>
      </w:tr>
      <w:tr w:rsidR="00800724" w:rsidRPr="00800724" w14:paraId="50F4BC6C" w14:textId="77777777" w:rsidTr="0080072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CB40AD9" w14:textId="77777777" w:rsidR="00800724" w:rsidRPr="00800724" w:rsidRDefault="00800724" w:rsidP="00800724">
            <w:pPr>
              <w:spacing w:beforeAutospacing="1" w:after="160" w:afterAutospacing="1" w:line="240" w:lineRule="auto"/>
              <w:outlineLvl w:val="2"/>
              <w:rPr>
                <w:rFonts w:asciiTheme="minorHAnsi" w:eastAsia="Times New Roman" w:hAnsiTheme="minorHAnsi" w:cstheme="minorBidi"/>
                <w:sz w:val="28"/>
                <w:szCs w:val="28"/>
                <w:rtl/>
              </w:rPr>
            </w:pPr>
            <w:r w:rsidRPr="00800724">
              <w:rPr>
                <w:rFonts w:asciiTheme="minorHAnsi" w:eastAsia="Times New Roman" w:hAnsiTheme="minorHAnsi" w:cstheme="minorBidi"/>
                <w:sz w:val="28"/>
                <w:szCs w:val="28"/>
                <w:rtl/>
              </w:rPr>
              <w:t>الاسم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FE33" w14:textId="77777777" w:rsidR="00800724" w:rsidRPr="00800724" w:rsidRDefault="00800724" w:rsidP="00800724">
            <w:pPr>
              <w:spacing w:beforeAutospacing="1" w:after="160" w:afterAutospacing="1" w:line="240" w:lineRule="auto"/>
              <w:outlineLvl w:val="2"/>
              <w:rPr>
                <w:rFonts w:asciiTheme="minorHAnsi" w:eastAsia="Times New Roman" w:hAnsiTheme="minorHAnsi" w:cstheme="minorBidi"/>
                <w:sz w:val="28"/>
                <w:szCs w:val="28"/>
                <w:rtl/>
              </w:rPr>
            </w:pPr>
          </w:p>
        </w:tc>
      </w:tr>
      <w:tr w:rsidR="00800724" w:rsidRPr="00800724" w14:paraId="083F4BF2" w14:textId="77777777" w:rsidTr="0080072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7ED6987" w14:textId="77777777" w:rsidR="00800724" w:rsidRPr="00800724" w:rsidRDefault="00800724" w:rsidP="00800724">
            <w:pPr>
              <w:spacing w:beforeAutospacing="1" w:after="160" w:afterAutospacing="1" w:line="240" w:lineRule="auto"/>
              <w:outlineLvl w:val="2"/>
              <w:rPr>
                <w:rFonts w:asciiTheme="minorHAnsi" w:eastAsia="Times New Roman" w:hAnsiTheme="minorHAnsi" w:cstheme="minorBidi"/>
                <w:sz w:val="28"/>
                <w:szCs w:val="28"/>
                <w:rtl/>
              </w:rPr>
            </w:pPr>
            <w:r w:rsidRPr="00800724">
              <w:rPr>
                <w:rFonts w:asciiTheme="minorHAnsi" w:eastAsia="Times New Roman" w:hAnsiTheme="minorHAnsi" w:cstheme="minorBidi"/>
                <w:sz w:val="28"/>
                <w:szCs w:val="28"/>
                <w:rtl/>
              </w:rPr>
              <w:t>التوقيع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4845" w14:textId="77777777" w:rsidR="00800724" w:rsidRPr="00800724" w:rsidRDefault="00800724" w:rsidP="00800724">
            <w:pPr>
              <w:spacing w:beforeAutospacing="1" w:after="160" w:afterAutospacing="1" w:line="240" w:lineRule="auto"/>
              <w:outlineLvl w:val="2"/>
              <w:rPr>
                <w:rFonts w:asciiTheme="minorHAnsi" w:eastAsia="Times New Roman" w:hAnsiTheme="minorHAnsi" w:cstheme="minorBidi"/>
                <w:sz w:val="28"/>
                <w:szCs w:val="28"/>
                <w:rtl/>
              </w:rPr>
            </w:pPr>
          </w:p>
        </w:tc>
      </w:tr>
      <w:tr w:rsidR="00800724" w:rsidRPr="00800724" w14:paraId="6BB713F1" w14:textId="77777777" w:rsidTr="00800724"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514453" w14:textId="77777777" w:rsidR="00800724" w:rsidRPr="00800724" w:rsidRDefault="00800724" w:rsidP="00800724">
            <w:pPr>
              <w:spacing w:beforeAutospacing="1" w:after="160" w:afterAutospacing="1" w:line="240" w:lineRule="auto"/>
              <w:outlineLvl w:val="2"/>
              <w:rPr>
                <w:rFonts w:asciiTheme="minorHAnsi" w:eastAsia="Times New Roman" w:hAnsiTheme="minorHAnsi" w:cstheme="minorBidi"/>
                <w:sz w:val="28"/>
                <w:szCs w:val="28"/>
                <w:rtl/>
              </w:rPr>
            </w:pPr>
            <w:r w:rsidRPr="00800724">
              <w:rPr>
                <w:rFonts w:asciiTheme="minorHAnsi" w:eastAsia="Times New Roman" w:hAnsiTheme="minorHAnsi" w:cstheme="minorBidi"/>
                <w:sz w:val="28"/>
                <w:szCs w:val="28"/>
                <w:rtl/>
              </w:rPr>
              <w:t>الختم</w:t>
            </w:r>
          </w:p>
        </w:tc>
      </w:tr>
      <w:tr w:rsidR="00800724" w:rsidRPr="00800724" w14:paraId="2F1FB158" w14:textId="77777777" w:rsidTr="00800724">
        <w:trPr>
          <w:trHeight w:val="1361"/>
        </w:trPr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050D" w14:textId="77777777" w:rsidR="00800724" w:rsidRPr="00800724" w:rsidRDefault="00800724" w:rsidP="00800724">
            <w:pPr>
              <w:spacing w:beforeAutospacing="1" w:after="160" w:afterAutospacing="1" w:line="240" w:lineRule="auto"/>
              <w:outlineLvl w:val="2"/>
              <w:rPr>
                <w:rFonts w:asciiTheme="minorHAnsi" w:eastAsia="Times New Roman" w:hAnsiTheme="minorHAnsi" w:cstheme="minorBidi"/>
                <w:sz w:val="28"/>
                <w:szCs w:val="28"/>
                <w:rtl/>
              </w:rPr>
            </w:pPr>
          </w:p>
        </w:tc>
      </w:tr>
    </w:tbl>
    <w:p w14:paraId="261A1833" w14:textId="22A6657A" w:rsidR="4A5F5A07" w:rsidRPr="00800724" w:rsidRDefault="4A5F5A07" w:rsidP="00800724">
      <w:pPr>
        <w:spacing w:before="100" w:beforeAutospacing="1" w:after="100" w:afterAutospacing="1" w:line="240" w:lineRule="auto"/>
        <w:outlineLvl w:val="2"/>
        <w:rPr>
          <w:rFonts w:eastAsia="Times New Roman"/>
          <w:sz w:val="28"/>
          <w:szCs w:val="28"/>
          <w:rtl/>
          <w:lang w:eastAsia="en-US"/>
        </w:rPr>
      </w:pPr>
    </w:p>
    <w:sectPr w:rsidR="4A5F5A07" w:rsidRPr="00800724" w:rsidSect="00152AE0">
      <w:headerReference w:type="default" r:id="rId8"/>
      <w:footerReference w:type="default" r:id="rId9"/>
      <w:pgSz w:w="11906" w:h="16838"/>
      <w:pgMar w:top="1134" w:right="1418" w:bottom="1418" w:left="1418" w:header="431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E56BE" w14:textId="77777777" w:rsidR="00A01A1E" w:rsidRDefault="00A01A1E" w:rsidP="00835A03">
      <w:pPr>
        <w:spacing w:after="0" w:line="240" w:lineRule="auto"/>
      </w:pPr>
      <w:r>
        <w:separator/>
      </w:r>
    </w:p>
  </w:endnote>
  <w:endnote w:type="continuationSeparator" w:id="0">
    <w:p w14:paraId="50AF2A3B" w14:textId="77777777" w:rsidR="00A01A1E" w:rsidRDefault="00A01A1E" w:rsidP="0083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color w:val="4472C4" w:themeColor="accent1"/>
        <w:sz w:val="24"/>
        <w:szCs w:val="24"/>
        <w:rtl/>
      </w:rPr>
      <w:id w:val="-1314791007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</w:rPr>
    </w:sdtEndPr>
    <w:sdtContent>
      <w:p w14:paraId="5A821E39" w14:textId="1ADCBB19" w:rsidR="00835A03" w:rsidRPr="00FB6E7F" w:rsidRDefault="00835A03" w:rsidP="00FB6E7F">
        <w:pPr>
          <w:pStyle w:val="Style4"/>
          <w:rPr>
            <w:color w:val="4472C4" w:themeColor="accent1"/>
            <w:sz w:val="24"/>
            <w:szCs w:val="24"/>
          </w:rPr>
        </w:pPr>
        <w:r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هاتف</w:t>
        </w:r>
        <w:r w:rsidR="005874F2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:</w:t>
        </w:r>
        <w:r w:rsidR="003A1A5E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</w:t>
        </w:r>
        <w:r w:rsidR="0050200F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٠١٣٥٩٦٠٠٣٠</w:t>
        </w:r>
        <w:r w:rsidR="003A1A5E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</w:t>
        </w:r>
        <w:r w:rsidR="005874F2">
          <w:rPr>
            <w:rFonts w:asciiTheme="majorBidi" w:hAnsiTheme="majorBidi" w:cstheme="majorBidi" w:hint="cs"/>
            <w:color w:val="4472C4" w:themeColor="accent1"/>
            <w:sz w:val="24"/>
            <w:szCs w:val="24"/>
            <w:rtl/>
          </w:rPr>
          <w:t>-</w:t>
        </w:r>
        <w:r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</w:t>
        </w:r>
        <w:r w:rsidR="005874F2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خلوي:</w:t>
        </w:r>
        <w:r w:rsidR="003A1A5E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</w:t>
        </w:r>
        <w:r w:rsidR="0050200F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٠٥٣٨٦٦٠٠٣٠</w:t>
        </w:r>
        <w:r w:rsidR="003A1A5E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- </w:t>
        </w:r>
        <w:r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بريد الكتروني</w:t>
        </w:r>
        <w:r w:rsidR="005874F2"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>:</w:t>
        </w:r>
        <w:r w:rsidRPr="005874F2">
          <w:rPr>
            <w:rFonts w:asciiTheme="majorBidi" w:hAnsiTheme="majorBidi" w:cstheme="majorBidi"/>
            <w:color w:val="4472C4" w:themeColor="accent1"/>
            <w:sz w:val="24"/>
            <w:szCs w:val="24"/>
            <w:rtl/>
          </w:rPr>
          <w:t xml:space="preserve"> </w:t>
        </w:r>
        <w:r w:rsidR="003A1A5E" w:rsidRPr="005874F2">
          <w:rPr>
            <w:rFonts w:asciiTheme="majorBidi" w:hAnsiTheme="majorBidi" w:cstheme="majorBidi"/>
            <w:color w:val="4472C4" w:themeColor="accent1"/>
            <w:sz w:val="24"/>
            <w:szCs w:val="24"/>
          </w:rPr>
          <w:t>housing.development2023@yahoo.com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9CB45" w14:textId="77777777" w:rsidR="00A01A1E" w:rsidRDefault="00A01A1E" w:rsidP="00835A03">
      <w:pPr>
        <w:spacing w:after="0" w:line="240" w:lineRule="auto"/>
      </w:pPr>
      <w:r>
        <w:separator/>
      </w:r>
    </w:p>
  </w:footnote>
  <w:footnote w:type="continuationSeparator" w:id="0">
    <w:p w14:paraId="1C797330" w14:textId="77777777" w:rsidR="00A01A1E" w:rsidRDefault="00A01A1E" w:rsidP="0083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5"/>
      <w:bidiVisual/>
      <w:tblW w:w="9217" w:type="dxa"/>
      <w:tblInd w:w="-1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75"/>
      <w:gridCol w:w="5835"/>
      <w:gridCol w:w="1507"/>
    </w:tblGrid>
    <w:tr w:rsidR="00FB6E7F" w14:paraId="2159292F" w14:textId="77777777" w:rsidTr="00152AE0">
      <w:trPr>
        <w:trHeight w:val="1152"/>
      </w:trPr>
      <w:tc>
        <w:tcPr>
          <w:tcW w:w="1875" w:type="dxa"/>
        </w:tcPr>
        <w:p w14:paraId="21B67FB5" w14:textId="074DC901" w:rsidR="00CA3793" w:rsidRPr="00CA3793" w:rsidRDefault="00FB6E7F" w:rsidP="00CA3793">
          <w:pPr>
            <w:pStyle w:val="Style4"/>
            <w:rPr>
              <w:color w:val="002060"/>
              <w:sz w:val="26"/>
              <w:szCs w:val="26"/>
              <w:rtl/>
              <w:lang w:val="en-US"/>
            </w:rPr>
          </w:pPr>
          <w:r>
            <w:rPr>
              <w:noProof/>
              <w:color w:val="002060"/>
              <w:sz w:val="26"/>
              <w:szCs w:val="26"/>
              <w:rtl/>
              <w:lang w:val="ar-SA"/>
            </w:rPr>
            <w:drawing>
              <wp:inline distT="0" distB="0" distL="0" distR="0" wp14:anchorId="4E24D28D" wp14:editId="31B284DE">
                <wp:extent cx="746886" cy="914400"/>
                <wp:effectExtent l="0" t="0" r="2540" b="0"/>
                <wp:docPr id="54058312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0583122" name="Picture 5405831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886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35" w:type="dxa"/>
          <w:vAlign w:val="center"/>
        </w:tcPr>
        <w:p w14:paraId="2CCB5AA8" w14:textId="54AFBAB6" w:rsidR="005B40E7" w:rsidRPr="009F01EE" w:rsidRDefault="005B40E7" w:rsidP="005B40E7">
          <w:pPr>
            <w:pStyle w:val="Style4"/>
            <w:rPr>
              <w:rFonts w:asciiTheme="majorBidi" w:hAnsiTheme="majorBidi" w:cstheme="majorBidi"/>
              <w:color w:val="1F3864" w:themeColor="accent1" w:themeShade="80"/>
              <w:sz w:val="40"/>
              <w:szCs w:val="40"/>
              <w:rtl/>
              <w:lang w:val="en-US"/>
            </w:rPr>
          </w:pPr>
          <w:r w:rsidRPr="009F01EE">
            <w:rPr>
              <w:rFonts w:asciiTheme="majorBidi" w:hAnsiTheme="majorBidi" w:cstheme="majorBidi"/>
              <w:color w:val="1F3864" w:themeColor="accent1" w:themeShade="80"/>
              <w:sz w:val="40"/>
              <w:szCs w:val="40"/>
              <w:rtl/>
              <w:lang w:val="en-US"/>
            </w:rPr>
            <w:t>جـمعـيـة الحـلول التـنمــوية للإســكان</w:t>
          </w:r>
        </w:p>
        <w:p w14:paraId="1061A6E4" w14:textId="77777777" w:rsidR="005B40E7" w:rsidRPr="00152AE0" w:rsidRDefault="005B40E7" w:rsidP="005B40E7">
          <w:pPr>
            <w:pStyle w:val="Style4"/>
            <w:bidi w:val="0"/>
            <w:rPr>
              <w:rFonts w:asciiTheme="majorBidi" w:hAnsiTheme="majorBidi" w:cstheme="majorBidi"/>
              <w:color w:val="385623" w:themeColor="accent6" w:themeShade="80"/>
              <w:rtl/>
              <w:lang w:val="en-US"/>
            </w:rPr>
          </w:pPr>
          <w:r w:rsidRPr="00152AE0">
            <w:rPr>
              <w:rFonts w:asciiTheme="majorBidi" w:hAnsiTheme="majorBidi" w:cstheme="majorBidi"/>
              <w:color w:val="385623" w:themeColor="accent6" w:themeShade="80"/>
              <w:lang w:val="en-US"/>
            </w:rPr>
            <w:t>Housing Development Solutions Association</w:t>
          </w:r>
        </w:p>
        <w:p w14:paraId="0D4C33BA" w14:textId="77777777" w:rsidR="005B40E7" w:rsidRPr="00152AE0" w:rsidRDefault="005B40E7" w:rsidP="005B40E7">
          <w:pPr>
            <w:pStyle w:val="Style4"/>
            <w:rPr>
              <w:rFonts w:asciiTheme="majorBidi" w:hAnsiTheme="majorBidi" w:cstheme="majorBidi"/>
              <w:color w:val="1F3864" w:themeColor="accent1" w:themeShade="80"/>
              <w:rtl/>
              <w:lang w:val="en-US"/>
            </w:rPr>
          </w:pPr>
          <w:r w:rsidRPr="00152AE0">
            <w:rPr>
              <w:rFonts w:asciiTheme="majorBidi" w:hAnsiTheme="majorBidi" w:cstheme="majorBidi"/>
              <w:color w:val="1F3864" w:themeColor="accent1" w:themeShade="80"/>
              <w:rtl/>
              <w:lang w:val="en-US"/>
            </w:rPr>
            <w:t>المركز الوطني لتنمـية القـطاع غير الربحي</w:t>
          </w:r>
        </w:p>
        <w:p w14:paraId="3F691134" w14:textId="77777777" w:rsidR="005B40E7" w:rsidRPr="00152AE0" w:rsidRDefault="005B40E7" w:rsidP="005B40E7">
          <w:pPr>
            <w:pStyle w:val="Style4"/>
            <w:rPr>
              <w:rFonts w:asciiTheme="majorBidi" w:hAnsiTheme="majorBidi" w:cstheme="majorBidi"/>
              <w:color w:val="1F3864" w:themeColor="accent1" w:themeShade="80"/>
              <w:rtl/>
              <w:lang w:val="en-US"/>
            </w:rPr>
          </w:pPr>
          <w:r w:rsidRPr="00152AE0">
            <w:rPr>
              <w:rFonts w:asciiTheme="majorBidi" w:hAnsiTheme="majorBidi" w:cstheme="majorBidi"/>
              <w:color w:val="1F3864" w:themeColor="accent1" w:themeShade="80"/>
              <w:rtl/>
              <w:lang w:val="en-US"/>
            </w:rPr>
            <w:t>مسجلة برقم ٥٢٢٠ لعام ١٤٤٤ هـ</w:t>
          </w:r>
        </w:p>
        <w:p w14:paraId="714E17DF" w14:textId="5A6C0B70" w:rsidR="000074F1" w:rsidRDefault="00152AE0" w:rsidP="005B40E7">
          <w:pPr>
            <w:pStyle w:val="a3"/>
            <w:jc w:val="center"/>
            <w:rPr>
              <w:rtl/>
            </w:rPr>
          </w:pPr>
          <w:r w:rsidRPr="00152AE0">
            <w:rPr>
              <w:rFonts w:asciiTheme="majorBidi" w:hAnsiTheme="majorBidi" w:cstheme="majorBidi"/>
              <w:color w:val="1F3864" w:themeColor="accent1" w:themeShade="80"/>
              <w:sz w:val="20"/>
              <w:szCs w:val="20"/>
              <w:rtl/>
            </w:rPr>
            <w:t>الحـلـيـــلة</w:t>
          </w:r>
          <w:r w:rsidRPr="00152AE0">
            <w:rPr>
              <w:rFonts w:asciiTheme="majorBidi" w:hAnsiTheme="majorBidi" w:cstheme="majorBidi" w:hint="cs"/>
              <w:color w:val="1F3864" w:themeColor="accent1" w:themeShade="80"/>
              <w:sz w:val="20"/>
              <w:szCs w:val="20"/>
              <w:rtl/>
            </w:rPr>
            <w:t xml:space="preserve"> </w:t>
          </w:r>
          <w:r w:rsidRPr="00152AE0">
            <w:rPr>
              <w:rFonts w:asciiTheme="majorBidi" w:hAnsiTheme="majorBidi" w:cstheme="majorBidi"/>
              <w:color w:val="1F3864" w:themeColor="accent1" w:themeShade="80"/>
              <w:sz w:val="20"/>
              <w:szCs w:val="20"/>
              <w:rtl/>
            </w:rPr>
            <w:t>–</w:t>
          </w:r>
          <w:r w:rsidRPr="00152AE0">
            <w:rPr>
              <w:rFonts w:asciiTheme="majorBidi" w:hAnsiTheme="majorBidi" w:cstheme="majorBidi" w:hint="cs"/>
              <w:color w:val="1F3864" w:themeColor="accent1" w:themeShade="80"/>
              <w:sz w:val="20"/>
              <w:szCs w:val="20"/>
              <w:rtl/>
            </w:rPr>
            <w:t xml:space="preserve"> جـــواثا -</w:t>
          </w:r>
          <w:r w:rsidRPr="00152AE0">
            <w:rPr>
              <w:rFonts w:asciiTheme="majorBidi" w:hAnsiTheme="majorBidi" w:cstheme="majorBidi"/>
              <w:color w:val="1F3864" w:themeColor="accent1" w:themeShade="80"/>
              <w:sz w:val="20"/>
              <w:szCs w:val="20"/>
              <w:rtl/>
            </w:rPr>
            <w:t xml:space="preserve"> </w:t>
          </w:r>
          <w:r w:rsidR="005B40E7" w:rsidRPr="00152AE0">
            <w:rPr>
              <w:rFonts w:asciiTheme="majorBidi" w:hAnsiTheme="majorBidi" w:cstheme="majorBidi"/>
              <w:color w:val="1F3864" w:themeColor="accent1" w:themeShade="80"/>
              <w:sz w:val="20"/>
              <w:szCs w:val="20"/>
              <w:rtl/>
            </w:rPr>
            <w:t>الاحـســـاء</w:t>
          </w:r>
        </w:p>
      </w:tc>
      <w:tc>
        <w:tcPr>
          <w:tcW w:w="1507" w:type="dxa"/>
        </w:tcPr>
        <w:p w14:paraId="5BF6AD09" w14:textId="2FC9DDD2" w:rsidR="00CA3793" w:rsidRPr="00CA3793" w:rsidRDefault="00CA3793" w:rsidP="005B40E7">
          <w:pPr>
            <w:pStyle w:val="Style4"/>
            <w:bidi w:val="0"/>
            <w:rPr>
              <w:b/>
              <w:bCs/>
              <w:color w:val="0070C0"/>
              <w:sz w:val="24"/>
              <w:szCs w:val="24"/>
              <w:lang w:val="en-US"/>
            </w:rPr>
          </w:pPr>
        </w:p>
      </w:tc>
    </w:tr>
    <w:tr w:rsidR="00FB6E7F" w14:paraId="59A551F4" w14:textId="77777777" w:rsidTr="00152AE0">
      <w:trPr>
        <w:trHeight w:val="20"/>
      </w:trPr>
      <w:tc>
        <w:tcPr>
          <w:tcW w:w="1875" w:type="dxa"/>
          <w:shd w:val="clear" w:color="auto" w:fill="538135" w:themeFill="accent6" w:themeFillShade="BF"/>
        </w:tcPr>
        <w:p w14:paraId="4793D1C0" w14:textId="77777777" w:rsidR="005B40E7" w:rsidRPr="005B40E7" w:rsidRDefault="005B40E7" w:rsidP="00CA3793">
          <w:pPr>
            <w:pStyle w:val="Style4"/>
            <w:rPr>
              <w:rFonts w:asciiTheme="majorBidi" w:hAnsiTheme="majorBidi" w:cstheme="majorBidi"/>
              <w:noProof/>
              <w:sz w:val="6"/>
              <w:szCs w:val="6"/>
            </w:rPr>
          </w:pPr>
        </w:p>
      </w:tc>
      <w:tc>
        <w:tcPr>
          <w:tcW w:w="5835" w:type="dxa"/>
          <w:shd w:val="clear" w:color="auto" w:fill="538135" w:themeFill="accent6" w:themeFillShade="BF"/>
          <w:vAlign w:val="center"/>
        </w:tcPr>
        <w:p w14:paraId="0CE29941" w14:textId="77777777" w:rsidR="005B40E7" w:rsidRPr="005B40E7" w:rsidRDefault="005B40E7" w:rsidP="005B40E7">
          <w:pPr>
            <w:pStyle w:val="Style4"/>
            <w:rPr>
              <w:rFonts w:asciiTheme="majorBidi" w:hAnsiTheme="majorBidi" w:cstheme="majorBidi"/>
              <w:color w:val="1F3864" w:themeColor="accent1" w:themeShade="80"/>
              <w:sz w:val="6"/>
              <w:szCs w:val="6"/>
              <w:rtl/>
              <w:lang w:val="en-US"/>
            </w:rPr>
          </w:pPr>
        </w:p>
      </w:tc>
      <w:tc>
        <w:tcPr>
          <w:tcW w:w="1507" w:type="dxa"/>
          <w:shd w:val="clear" w:color="auto" w:fill="538135" w:themeFill="accent6" w:themeFillShade="BF"/>
        </w:tcPr>
        <w:p w14:paraId="6C1E18AB" w14:textId="77777777" w:rsidR="005B40E7" w:rsidRPr="005B40E7" w:rsidRDefault="005B40E7" w:rsidP="005B40E7">
          <w:pPr>
            <w:pStyle w:val="Style4"/>
            <w:bidi w:val="0"/>
            <w:rPr>
              <w:rFonts w:asciiTheme="majorBidi" w:hAnsiTheme="majorBidi" w:cstheme="majorBidi"/>
              <w:b/>
              <w:bCs/>
              <w:color w:val="0070C0"/>
              <w:sz w:val="6"/>
              <w:szCs w:val="6"/>
              <w:lang w:val="en-US"/>
            </w:rPr>
          </w:pPr>
        </w:p>
      </w:tc>
    </w:tr>
    <w:tr w:rsidR="00FB6E7F" w14:paraId="39371F0F" w14:textId="77777777" w:rsidTr="00152AE0">
      <w:trPr>
        <w:trHeight w:val="20"/>
      </w:trPr>
      <w:tc>
        <w:tcPr>
          <w:tcW w:w="1875" w:type="dxa"/>
          <w:shd w:val="clear" w:color="auto" w:fill="2E74B5" w:themeFill="accent5" w:themeFillShade="BF"/>
        </w:tcPr>
        <w:p w14:paraId="25EBED81" w14:textId="77777777" w:rsidR="005B40E7" w:rsidRPr="005B40E7" w:rsidRDefault="005B40E7" w:rsidP="00CA3793">
          <w:pPr>
            <w:pStyle w:val="Style4"/>
            <w:rPr>
              <w:rFonts w:asciiTheme="majorBidi" w:hAnsiTheme="majorBidi" w:cstheme="majorBidi"/>
              <w:noProof/>
              <w:sz w:val="6"/>
              <w:szCs w:val="6"/>
            </w:rPr>
          </w:pPr>
        </w:p>
      </w:tc>
      <w:tc>
        <w:tcPr>
          <w:tcW w:w="5835" w:type="dxa"/>
          <w:shd w:val="clear" w:color="auto" w:fill="2E74B5" w:themeFill="accent5" w:themeFillShade="BF"/>
          <w:vAlign w:val="center"/>
        </w:tcPr>
        <w:p w14:paraId="67032588" w14:textId="77777777" w:rsidR="005B40E7" w:rsidRPr="005B40E7" w:rsidRDefault="005B40E7" w:rsidP="005B40E7">
          <w:pPr>
            <w:pStyle w:val="Style4"/>
            <w:rPr>
              <w:rFonts w:asciiTheme="majorBidi" w:hAnsiTheme="majorBidi" w:cstheme="majorBidi"/>
              <w:color w:val="1F3864" w:themeColor="accent1" w:themeShade="80"/>
              <w:sz w:val="6"/>
              <w:szCs w:val="6"/>
              <w:rtl/>
              <w:lang w:val="en-US"/>
            </w:rPr>
          </w:pPr>
        </w:p>
      </w:tc>
      <w:tc>
        <w:tcPr>
          <w:tcW w:w="1507" w:type="dxa"/>
          <w:shd w:val="clear" w:color="auto" w:fill="2E74B5" w:themeFill="accent5" w:themeFillShade="BF"/>
        </w:tcPr>
        <w:p w14:paraId="7EC3D108" w14:textId="77777777" w:rsidR="005B40E7" w:rsidRPr="005B40E7" w:rsidRDefault="005B40E7" w:rsidP="005B40E7">
          <w:pPr>
            <w:pStyle w:val="Style4"/>
            <w:bidi w:val="0"/>
            <w:rPr>
              <w:rFonts w:asciiTheme="majorBidi" w:hAnsiTheme="majorBidi" w:cstheme="majorBidi"/>
              <w:b/>
              <w:bCs/>
              <w:color w:val="0070C0"/>
              <w:sz w:val="6"/>
              <w:szCs w:val="6"/>
              <w:lang w:val="en-US"/>
            </w:rPr>
          </w:pPr>
        </w:p>
      </w:tc>
    </w:tr>
  </w:tbl>
  <w:p w14:paraId="6C526E61" w14:textId="02488791" w:rsidR="005C5B2A" w:rsidRDefault="005C5B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5428"/>
    <w:multiLevelType w:val="hybridMultilevel"/>
    <w:tmpl w:val="7324AE7C"/>
    <w:lvl w:ilvl="0" w:tplc="36A479F4">
      <w:start w:val="1"/>
      <w:numFmt w:val="decimal"/>
      <w:lvlText w:val="%1."/>
      <w:lvlJc w:val="left"/>
      <w:pPr>
        <w:ind w:left="720" w:hanging="360"/>
      </w:pPr>
    </w:lvl>
    <w:lvl w:ilvl="1" w:tplc="0D34BE00">
      <w:start w:val="1"/>
      <w:numFmt w:val="lowerLetter"/>
      <w:lvlText w:val="%2."/>
      <w:lvlJc w:val="left"/>
      <w:pPr>
        <w:ind w:left="1440" w:hanging="360"/>
      </w:pPr>
    </w:lvl>
    <w:lvl w:ilvl="2" w:tplc="8E24A0EE">
      <w:start w:val="1"/>
      <w:numFmt w:val="lowerRoman"/>
      <w:lvlText w:val="%3."/>
      <w:lvlJc w:val="right"/>
      <w:pPr>
        <w:ind w:left="2160" w:hanging="180"/>
      </w:pPr>
    </w:lvl>
    <w:lvl w:ilvl="3" w:tplc="34201ABA">
      <w:start w:val="1"/>
      <w:numFmt w:val="decimal"/>
      <w:lvlText w:val="%4."/>
      <w:lvlJc w:val="left"/>
      <w:pPr>
        <w:ind w:left="2880" w:hanging="360"/>
      </w:pPr>
    </w:lvl>
    <w:lvl w:ilvl="4" w:tplc="C8FC1DA6">
      <w:start w:val="1"/>
      <w:numFmt w:val="lowerLetter"/>
      <w:lvlText w:val="%5."/>
      <w:lvlJc w:val="left"/>
      <w:pPr>
        <w:ind w:left="3600" w:hanging="360"/>
      </w:pPr>
    </w:lvl>
    <w:lvl w:ilvl="5" w:tplc="B2C60348">
      <w:start w:val="1"/>
      <w:numFmt w:val="lowerRoman"/>
      <w:lvlText w:val="%6."/>
      <w:lvlJc w:val="right"/>
      <w:pPr>
        <w:ind w:left="4320" w:hanging="180"/>
      </w:pPr>
    </w:lvl>
    <w:lvl w:ilvl="6" w:tplc="4C0601CC">
      <w:start w:val="1"/>
      <w:numFmt w:val="decimal"/>
      <w:lvlText w:val="%7."/>
      <w:lvlJc w:val="left"/>
      <w:pPr>
        <w:ind w:left="5040" w:hanging="360"/>
      </w:pPr>
    </w:lvl>
    <w:lvl w:ilvl="7" w:tplc="65665470">
      <w:start w:val="1"/>
      <w:numFmt w:val="lowerLetter"/>
      <w:lvlText w:val="%8."/>
      <w:lvlJc w:val="left"/>
      <w:pPr>
        <w:ind w:left="5760" w:hanging="360"/>
      </w:pPr>
    </w:lvl>
    <w:lvl w:ilvl="8" w:tplc="9C3AF3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428E0"/>
    <w:multiLevelType w:val="hybridMultilevel"/>
    <w:tmpl w:val="47FE4A3A"/>
    <w:lvl w:ilvl="0" w:tplc="11646C7E">
      <w:start w:val="1"/>
      <w:numFmt w:val="decimal"/>
      <w:lvlText w:val="%1."/>
      <w:lvlJc w:val="left"/>
      <w:pPr>
        <w:ind w:left="720" w:hanging="360"/>
      </w:pPr>
    </w:lvl>
    <w:lvl w:ilvl="1" w:tplc="A7BE9C40">
      <w:start w:val="1"/>
      <w:numFmt w:val="lowerLetter"/>
      <w:lvlText w:val="%2."/>
      <w:lvlJc w:val="left"/>
      <w:pPr>
        <w:ind w:left="1440" w:hanging="360"/>
      </w:pPr>
    </w:lvl>
    <w:lvl w:ilvl="2" w:tplc="D4AEBF26">
      <w:start w:val="1"/>
      <w:numFmt w:val="lowerRoman"/>
      <w:lvlText w:val="%3."/>
      <w:lvlJc w:val="right"/>
      <w:pPr>
        <w:ind w:left="2160" w:hanging="180"/>
      </w:pPr>
    </w:lvl>
    <w:lvl w:ilvl="3" w:tplc="C12E8290">
      <w:start w:val="1"/>
      <w:numFmt w:val="decimal"/>
      <w:lvlText w:val="%4."/>
      <w:lvlJc w:val="left"/>
      <w:pPr>
        <w:ind w:left="2880" w:hanging="360"/>
      </w:pPr>
    </w:lvl>
    <w:lvl w:ilvl="4" w:tplc="617C2A5C">
      <w:start w:val="1"/>
      <w:numFmt w:val="lowerLetter"/>
      <w:lvlText w:val="%5."/>
      <w:lvlJc w:val="left"/>
      <w:pPr>
        <w:ind w:left="3600" w:hanging="360"/>
      </w:pPr>
    </w:lvl>
    <w:lvl w:ilvl="5" w:tplc="8954D3E6">
      <w:start w:val="1"/>
      <w:numFmt w:val="lowerRoman"/>
      <w:lvlText w:val="%6."/>
      <w:lvlJc w:val="right"/>
      <w:pPr>
        <w:ind w:left="4320" w:hanging="180"/>
      </w:pPr>
    </w:lvl>
    <w:lvl w:ilvl="6" w:tplc="AADE8F8A">
      <w:start w:val="1"/>
      <w:numFmt w:val="decimal"/>
      <w:lvlText w:val="%7."/>
      <w:lvlJc w:val="left"/>
      <w:pPr>
        <w:ind w:left="5040" w:hanging="360"/>
      </w:pPr>
    </w:lvl>
    <w:lvl w:ilvl="7" w:tplc="12162C0C">
      <w:start w:val="1"/>
      <w:numFmt w:val="lowerLetter"/>
      <w:lvlText w:val="%8."/>
      <w:lvlJc w:val="left"/>
      <w:pPr>
        <w:ind w:left="5760" w:hanging="360"/>
      </w:pPr>
    </w:lvl>
    <w:lvl w:ilvl="8" w:tplc="5290C64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93549"/>
    <w:multiLevelType w:val="hybridMultilevel"/>
    <w:tmpl w:val="084A6962"/>
    <w:lvl w:ilvl="0" w:tplc="3096515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C00AE60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268387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6A2AE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5929F8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9A6E81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D44003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E32BBE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66C45A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090208"/>
    <w:multiLevelType w:val="hybridMultilevel"/>
    <w:tmpl w:val="F5D0AE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A2487"/>
    <w:multiLevelType w:val="hybridMultilevel"/>
    <w:tmpl w:val="271016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BE2EE"/>
    <w:multiLevelType w:val="hybridMultilevel"/>
    <w:tmpl w:val="960E1466"/>
    <w:lvl w:ilvl="0" w:tplc="D1205662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8974A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A3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967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6E5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B46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02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3AF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F45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246838">
    <w:abstractNumId w:val="2"/>
  </w:num>
  <w:num w:numId="2" w16cid:durableId="2138839108">
    <w:abstractNumId w:val="0"/>
  </w:num>
  <w:num w:numId="3" w16cid:durableId="921260509">
    <w:abstractNumId w:val="1"/>
  </w:num>
  <w:num w:numId="4" w16cid:durableId="1265269098">
    <w:abstractNumId w:val="5"/>
  </w:num>
  <w:num w:numId="5" w16cid:durableId="1539469832">
    <w:abstractNumId w:val="3"/>
  </w:num>
  <w:num w:numId="6" w16cid:durableId="175789666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BA"/>
    <w:rsid w:val="00004CA2"/>
    <w:rsid w:val="0000511F"/>
    <w:rsid w:val="00006641"/>
    <w:rsid w:val="000074F1"/>
    <w:rsid w:val="00014923"/>
    <w:rsid w:val="00026B5F"/>
    <w:rsid w:val="00035A92"/>
    <w:rsid w:val="00036B7E"/>
    <w:rsid w:val="00046206"/>
    <w:rsid w:val="00046B76"/>
    <w:rsid w:val="0004A27A"/>
    <w:rsid w:val="000546FF"/>
    <w:rsid w:val="000615A3"/>
    <w:rsid w:val="00070927"/>
    <w:rsid w:val="00071EBD"/>
    <w:rsid w:val="00073283"/>
    <w:rsid w:val="000B4517"/>
    <w:rsid w:val="000C1FDF"/>
    <w:rsid w:val="000C314E"/>
    <w:rsid w:val="000C6833"/>
    <w:rsid w:val="000F4C2D"/>
    <w:rsid w:val="00101BC7"/>
    <w:rsid w:val="00102631"/>
    <w:rsid w:val="001039CF"/>
    <w:rsid w:val="001123AC"/>
    <w:rsid w:val="001207D6"/>
    <w:rsid w:val="00143398"/>
    <w:rsid w:val="00152AE0"/>
    <w:rsid w:val="0015427C"/>
    <w:rsid w:val="001765E4"/>
    <w:rsid w:val="00190472"/>
    <w:rsid w:val="001950AD"/>
    <w:rsid w:val="00195E17"/>
    <w:rsid w:val="001A4A65"/>
    <w:rsid w:val="001A55BB"/>
    <w:rsid w:val="001B1F48"/>
    <w:rsid w:val="001C35A5"/>
    <w:rsid w:val="001C3A30"/>
    <w:rsid w:val="001C4C88"/>
    <w:rsid w:val="001E618F"/>
    <w:rsid w:val="001F28BD"/>
    <w:rsid w:val="00200545"/>
    <w:rsid w:val="00215FE3"/>
    <w:rsid w:val="002204F4"/>
    <w:rsid w:val="00227AB7"/>
    <w:rsid w:val="00232F3E"/>
    <w:rsid w:val="00235ACB"/>
    <w:rsid w:val="002521DD"/>
    <w:rsid w:val="00252EDA"/>
    <w:rsid w:val="00263592"/>
    <w:rsid w:val="00284663"/>
    <w:rsid w:val="00284BEB"/>
    <w:rsid w:val="00287962"/>
    <w:rsid w:val="00287CFA"/>
    <w:rsid w:val="002909BA"/>
    <w:rsid w:val="002921E7"/>
    <w:rsid w:val="002A29C6"/>
    <w:rsid w:val="002A3185"/>
    <w:rsid w:val="002A6727"/>
    <w:rsid w:val="002C0F8A"/>
    <w:rsid w:val="002C52CB"/>
    <w:rsid w:val="002E50D7"/>
    <w:rsid w:val="002F27FA"/>
    <w:rsid w:val="00300296"/>
    <w:rsid w:val="003058DC"/>
    <w:rsid w:val="0032057E"/>
    <w:rsid w:val="00321C24"/>
    <w:rsid w:val="0033282F"/>
    <w:rsid w:val="00340E2D"/>
    <w:rsid w:val="003501BD"/>
    <w:rsid w:val="00355639"/>
    <w:rsid w:val="003806DC"/>
    <w:rsid w:val="0038600A"/>
    <w:rsid w:val="00386E11"/>
    <w:rsid w:val="003870B3"/>
    <w:rsid w:val="003A1A5E"/>
    <w:rsid w:val="003A1ADD"/>
    <w:rsid w:val="003B5CDE"/>
    <w:rsid w:val="003C080D"/>
    <w:rsid w:val="003C1F0F"/>
    <w:rsid w:val="003D6C26"/>
    <w:rsid w:val="003E0B14"/>
    <w:rsid w:val="003F357E"/>
    <w:rsid w:val="0040066A"/>
    <w:rsid w:val="00425DFC"/>
    <w:rsid w:val="0043234F"/>
    <w:rsid w:val="00432601"/>
    <w:rsid w:val="00442343"/>
    <w:rsid w:val="00444D10"/>
    <w:rsid w:val="004475A1"/>
    <w:rsid w:val="0045285A"/>
    <w:rsid w:val="00460A8B"/>
    <w:rsid w:val="00467D6F"/>
    <w:rsid w:val="0047249B"/>
    <w:rsid w:val="00477FCC"/>
    <w:rsid w:val="00492332"/>
    <w:rsid w:val="004A11BA"/>
    <w:rsid w:val="004C66EB"/>
    <w:rsid w:val="004C675D"/>
    <w:rsid w:val="004F601B"/>
    <w:rsid w:val="0050200F"/>
    <w:rsid w:val="00511A37"/>
    <w:rsid w:val="00513A99"/>
    <w:rsid w:val="0051507B"/>
    <w:rsid w:val="005348B0"/>
    <w:rsid w:val="00545939"/>
    <w:rsid w:val="005573D0"/>
    <w:rsid w:val="005673CF"/>
    <w:rsid w:val="00571524"/>
    <w:rsid w:val="005844B2"/>
    <w:rsid w:val="005874F2"/>
    <w:rsid w:val="005A0144"/>
    <w:rsid w:val="005B40E7"/>
    <w:rsid w:val="005C5B2A"/>
    <w:rsid w:val="005E3BF6"/>
    <w:rsid w:val="005F1D7A"/>
    <w:rsid w:val="005F1F8F"/>
    <w:rsid w:val="005F5F0B"/>
    <w:rsid w:val="005F7CB3"/>
    <w:rsid w:val="00601D39"/>
    <w:rsid w:val="00622148"/>
    <w:rsid w:val="00631614"/>
    <w:rsid w:val="00651EEC"/>
    <w:rsid w:val="006562F3"/>
    <w:rsid w:val="0065715F"/>
    <w:rsid w:val="00663C2C"/>
    <w:rsid w:val="00663C66"/>
    <w:rsid w:val="00675240"/>
    <w:rsid w:val="0067614D"/>
    <w:rsid w:val="006935AE"/>
    <w:rsid w:val="006A5FA8"/>
    <w:rsid w:val="006C78DE"/>
    <w:rsid w:val="006D2425"/>
    <w:rsid w:val="006D3ADE"/>
    <w:rsid w:val="006E4465"/>
    <w:rsid w:val="006E685F"/>
    <w:rsid w:val="00721BAE"/>
    <w:rsid w:val="007257E2"/>
    <w:rsid w:val="007347B5"/>
    <w:rsid w:val="0074086D"/>
    <w:rsid w:val="00761701"/>
    <w:rsid w:val="00775413"/>
    <w:rsid w:val="00775F36"/>
    <w:rsid w:val="00777112"/>
    <w:rsid w:val="00780DFF"/>
    <w:rsid w:val="007810CC"/>
    <w:rsid w:val="0078186C"/>
    <w:rsid w:val="0078403D"/>
    <w:rsid w:val="007874C6"/>
    <w:rsid w:val="00792CEA"/>
    <w:rsid w:val="00793274"/>
    <w:rsid w:val="007952FD"/>
    <w:rsid w:val="007A3082"/>
    <w:rsid w:val="007B47B8"/>
    <w:rsid w:val="007C19B1"/>
    <w:rsid w:val="007C5092"/>
    <w:rsid w:val="007C7554"/>
    <w:rsid w:val="007E0602"/>
    <w:rsid w:val="007F4BD1"/>
    <w:rsid w:val="007F6D95"/>
    <w:rsid w:val="00800724"/>
    <w:rsid w:val="00801E82"/>
    <w:rsid w:val="00811042"/>
    <w:rsid w:val="008116DA"/>
    <w:rsid w:val="0081524E"/>
    <w:rsid w:val="008157DB"/>
    <w:rsid w:val="0082062E"/>
    <w:rsid w:val="00826475"/>
    <w:rsid w:val="00835A03"/>
    <w:rsid w:val="00840552"/>
    <w:rsid w:val="00846F25"/>
    <w:rsid w:val="008605D7"/>
    <w:rsid w:val="008677D6"/>
    <w:rsid w:val="008711A4"/>
    <w:rsid w:val="0087382C"/>
    <w:rsid w:val="00873EE3"/>
    <w:rsid w:val="00874447"/>
    <w:rsid w:val="008905E6"/>
    <w:rsid w:val="00894F42"/>
    <w:rsid w:val="008A1823"/>
    <w:rsid w:val="008A2706"/>
    <w:rsid w:val="008A3B89"/>
    <w:rsid w:val="008B1EA5"/>
    <w:rsid w:val="008D6C9E"/>
    <w:rsid w:val="008F02E8"/>
    <w:rsid w:val="0091127A"/>
    <w:rsid w:val="00927679"/>
    <w:rsid w:val="00927736"/>
    <w:rsid w:val="00930CE2"/>
    <w:rsid w:val="00934AB7"/>
    <w:rsid w:val="009400C7"/>
    <w:rsid w:val="00943D14"/>
    <w:rsid w:val="009627E5"/>
    <w:rsid w:val="009674CE"/>
    <w:rsid w:val="00971529"/>
    <w:rsid w:val="00983DF4"/>
    <w:rsid w:val="0098739B"/>
    <w:rsid w:val="009873F9"/>
    <w:rsid w:val="00992A05"/>
    <w:rsid w:val="009A483D"/>
    <w:rsid w:val="009B15F6"/>
    <w:rsid w:val="009B705F"/>
    <w:rsid w:val="009C5D2E"/>
    <w:rsid w:val="009E14EC"/>
    <w:rsid w:val="009F01EE"/>
    <w:rsid w:val="00A01A1E"/>
    <w:rsid w:val="00A10DF7"/>
    <w:rsid w:val="00A138B0"/>
    <w:rsid w:val="00A46D33"/>
    <w:rsid w:val="00A506C1"/>
    <w:rsid w:val="00A75FF4"/>
    <w:rsid w:val="00A76C2C"/>
    <w:rsid w:val="00A8425F"/>
    <w:rsid w:val="00A87594"/>
    <w:rsid w:val="00A9144B"/>
    <w:rsid w:val="00A93A48"/>
    <w:rsid w:val="00A95A2C"/>
    <w:rsid w:val="00AA52DF"/>
    <w:rsid w:val="00AB05EB"/>
    <w:rsid w:val="00AB2550"/>
    <w:rsid w:val="00AB698D"/>
    <w:rsid w:val="00AD0475"/>
    <w:rsid w:val="00AD1A1F"/>
    <w:rsid w:val="00AD4E95"/>
    <w:rsid w:val="00AE3568"/>
    <w:rsid w:val="00AE605C"/>
    <w:rsid w:val="00AF261D"/>
    <w:rsid w:val="00AF2715"/>
    <w:rsid w:val="00B1084D"/>
    <w:rsid w:val="00B54344"/>
    <w:rsid w:val="00B54E0D"/>
    <w:rsid w:val="00B5582B"/>
    <w:rsid w:val="00B563F6"/>
    <w:rsid w:val="00B64A61"/>
    <w:rsid w:val="00B74383"/>
    <w:rsid w:val="00B77D35"/>
    <w:rsid w:val="00BA4B2A"/>
    <w:rsid w:val="00BA5DF5"/>
    <w:rsid w:val="00BB5AAF"/>
    <w:rsid w:val="00BD0F64"/>
    <w:rsid w:val="00BE2580"/>
    <w:rsid w:val="00C11BCC"/>
    <w:rsid w:val="00C27E2E"/>
    <w:rsid w:val="00C35910"/>
    <w:rsid w:val="00C50A79"/>
    <w:rsid w:val="00C55F3F"/>
    <w:rsid w:val="00C60A16"/>
    <w:rsid w:val="00C66B8C"/>
    <w:rsid w:val="00C722BA"/>
    <w:rsid w:val="00C87058"/>
    <w:rsid w:val="00C928BC"/>
    <w:rsid w:val="00C94338"/>
    <w:rsid w:val="00C9497A"/>
    <w:rsid w:val="00C962AF"/>
    <w:rsid w:val="00C97EE4"/>
    <w:rsid w:val="00CA3793"/>
    <w:rsid w:val="00CB3597"/>
    <w:rsid w:val="00CC1661"/>
    <w:rsid w:val="00CD3A3A"/>
    <w:rsid w:val="00CD43DF"/>
    <w:rsid w:val="00CE5D46"/>
    <w:rsid w:val="00CF0EBC"/>
    <w:rsid w:val="00D020F4"/>
    <w:rsid w:val="00D20264"/>
    <w:rsid w:val="00D21137"/>
    <w:rsid w:val="00D21C89"/>
    <w:rsid w:val="00D23945"/>
    <w:rsid w:val="00D25DD9"/>
    <w:rsid w:val="00D36EB7"/>
    <w:rsid w:val="00D37EDF"/>
    <w:rsid w:val="00D522FC"/>
    <w:rsid w:val="00D53065"/>
    <w:rsid w:val="00DA206A"/>
    <w:rsid w:val="00DA4782"/>
    <w:rsid w:val="00DB463B"/>
    <w:rsid w:val="00DB5910"/>
    <w:rsid w:val="00DC73ED"/>
    <w:rsid w:val="00DD6660"/>
    <w:rsid w:val="00DF2DE0"/>
    <w:rsid w:val="00DF3068"/>
    <w:rsid w:val="00DF3DE6"/>
    <w:rsid w:val="00DF7D1E"/>
    <w:rsid w:val="00E020A0"/>
    <w:rsid w:val="00E0401F"/>
    <w:rsid w:val="00E20D1F"/>
    <w:rsid w:val="00E31694"/>
    <w:rsid w:val="00E36281"/>
    <w:rsid w:val="00E44122"/>
    <w:rsid w:val="00E447BB"/>
    <w:rsid w:val="00E523DB"/>
    <w:rsid w:val="00E71A01"/>
    <w:rsid w:val="00E7213B"/>
    <w:rsid w:val="00E80A07"/>
    <w:rsid w:val="00E90D03"/>
    <w:rsid w:val="00E921A9"/>
    <w:rsid w:val="00EA30D1"/>
    <w:rsid w:val="00EC7E43"/>
    <w:rsid w:val="00EE5076"/>
    <w:rsid w:val="00EF03C8"/>
    <w:rsid w:val="00EF295A"/>
    <w:rsid w:val="00F21107"/>
    <w:rsid w:val="00F23158"/>
    <w:rsid w:val="00F24093"/>
    <w:rsid w:val="00F32215"/>
    <w:rsid w:val="00F32888"/>
    <w:rsid w:val="00F440CF"/>
    <w:rsid w:val="00F54F8B"/>
    <w:rsid w:val="00F55730"/>
    <w:rsid w:val="00F626A1"/>
    <w:rsid w:val="00FB3B50"/>
    <w:rsid w:val="00FB463C"/>
    <w:rsid w:val="00FB6E7F"/>
    <w:rsid w:val="00FC1654"/>
    <w:rsid w:val="00FC3D3E"/>
    <w:rsid w:val="00FC566A"/>
    <w:rsid w:val="00FE7B34"/>
    <w:rsid w:val="015780DB"/>
    <w:rsid w:val="01F2C038"/>
    <w:rsid w:val="029D46DB"/>
    <w:rsid w:val="04C24CB5"/>
    <w:rsid w:val="05625085"/>
    <w:rsid w:val="057D4B77"/>
    <w:rsid w:val="06216DC1"/>
    <w:rsid w:val="064F6599"/>
    <w:rsid w:val="06947921"/>
    <w:rsid w:val="06ACFBE8"/>
    <w:rsid w:val="06B17459"/>
    <w:rsid w:val="07441F66"/>
    <w:rsid w:val="07FE1D9D"/>
    <w:rsid w:val="08C7DCCE"/>
    <w:rsid w:val="08F96BAE"/>
    <w:rsid w:val="0AC5A8CC"/>
    <w:rsid w:val="0ADA6198"/>
    <w:rsid w:val="0BC4F83C"/>
    <w:rsid w:val="0CF06420"/>
    <w:rsid w:val="0D6904A5"/>
    <w:rsid w:val="0D713C0B"/>
    <w:rsid w:val="0ECDCB8B"/>
    <w:rsid w:val="0FD26CEE"/>
    <w:rsid w:val="11BA45B2"/>
    <w:rsid w:val="1233D67E"/>
    <w:rsid w:val="1269DC63"/>
    <w:rsid w:val="12A327B8"/>
    <w:rsid w:val="12F9DFC4"/>
    <w:rsid w:val="15C4E08E"/>
    <w:rsid w:val="16EF3702"/>
    <w:rsid w:val="1764593E"/>
    <w:rsid w:val="17BC2F77"/>
    <w:rsid w:val="18F2EBE2"/>
    <w:rsid w:val="1A451A14"/>
    <w:rsid w:val="1A4B6ACD"/>
    <w:rsid w:val="1B7331F0"/>
    <w:rsid w:val="1B908E61"/>
    <w:rsid w:val="1C59FA3A"/>
    <w:rsid w:val="1C621D6D"/>
    <w:rsid w:val="1C75DD00"/>
    <w:rsid w:val="1E2EA27E"/>
    <w:rsid w:val="1E87AF40"/>
    <w:rsid w:val="206A2569"/>
    <w:rsid w:val="20B43E99"/>
    <w:rsid w:val="222DE4B9"/>
    <w:rsid w:val="2383650C"/>
    <w:rsid w:val="24AF6B41"/>
    <w:rsid w:val="24BD0AAB"/>
    <w:rsid w:val="26109719"/>
    <w:rsid w:val="264EE9A1"/>
    <w:rsid w:val="265407B5"/>
    <w:rsid w:val="26696804"/>
    <w:rsid w:val="276CAA88"/>
    <w:rsid w:val="27F70E9B"/>
    <w:rsid w:val="287DB8D4"/>
    <w:rsid w:val="291F3B22"/>
    <w:rsid w:val="29CF70DE"/>
    <w:rsid w:val="2B78CB91"/>
    <w:rsid w:val="2B9CAF4D"/>
    <w:rsid w:val="2C2AE614"/>
    <w:rsid w:val="2D05D2A2"/>
    <w:rsid w:val="2DA4DF6C"/>
    <w:rsid w:val="2E3EE510"/>
    <w:rsid w:val="33CE31DF"/>
    <w:rsid w:val="345D2ED8"/>
    <w:rsid w:val="3600E390"/>
    <w:rsid w:val="3612A0BA"/>
    <w:rsid w:val="363681A1"/>
    <w:rsid w:val="3837D489"/>
    <w:rsid w:val="3A5CE855"/>
    <w:rsid w:val="3A98D8FC"/>
    <w:rsid w:val="3AAC2F26"/>
    <w:rsid w:val="3C377CF1"/>
    <w:rsid w:val="3C468027"/>
    <w:rsid w:val="3D6CDD68"/>
    <w:rsid w:val="3DF73422"/>
    <w:rsid w:val="3E1FC1CF"/>
    <w:rsid w:val="3E6F5892"/>
    <w:rsid w:val="3F0883CD"/>
    <w:rsid w:val="3F6D7E4E"/>
    <w:rsid w:val="4063DBCE"/>
    <w:rsid w:val="417CA278"/>
    <w:rsid w:val="42B2F1E0"/>
    <w:rsid w:val="4393216B"/>
    <w:rsid w:val="441B3D53"/>
    <w:rsid w:val="445EC83D"/>
    <w:rsid w:val="44A9F329"/>
    <w:rsid w:val="44CFDEEC"/>
    <w:rsid w:val="45024475"/>
    <w:rsid w:val="45B4037E"/>
    <w:rsid w:val="46AFB5A4"/>
    <w:rsid w:val="47AED7A5"/>
    <w:rsid w:val="49DCB68F"/>
    <w:rsid w:val="4A4CBAE0"/>
    <w:rsid w:val="4A5F5A07"/>
    <w:rsid w:val="4B020195"/>
    <w:rsid w:val="4B87B973"/>
    <w:rsid w:val="4BB59889"/>
    <w:rsid w:val="4CA8D2AA"/>
    <w:rsid w:val="4CB7F11C"/>
    <w:rsid w:val="4CFC8319"/>
    <w:rsid w:val="4DC13E9E"/>
    <w:rsid w:val="4F80AB58"/>
    <w:rsid w:val="505FEBDE"/>
    <w:rsid w:val="506DFAC6"/>
    <w:rsid w:val="51126372"/>
    <w:rsid w:val="5166DA85"/>
    <w:rsid w:val="517C2BBF"/>
    <w:rsid w:val="525D3C34"/>
    <w:rsid w:val="52C66E99"/>
    <w:rsid w:val="53BE8348"/>
    <w:rsid w:val="5429328C"/>
    <w:rsid w:val="54B85086"/>
    <w:rsid w:val="550045B8"/>
    <w:rsid w:val="56CA7ADF"/>
    <w:rsid w:val="588F9581"/>
    <w:rsid w:val="595A00A2"/>
    <w:rsid w:val="5A7ABA4E"/>
    <w:rsid w:val="5BA0B4FD"/>
    <w:rsid w:val="5BEAC362"/>
    <w:rsid w:val="5C22ACC6"/>
    <w:rsid w:val="5DCC2ABB"/>
    <w:rsid w:val="5E249EE6"/>
    <w:rsid w:val="5E401CCC"/>
    <w:rsid w:val="5F0AA210"/>
    <w:rsid w:val="60100950"/>
    <w:rsid w:val="6090E465"/>
    <w:rsid w:val="611DC560"/>
    <w:rsid w:val="617A6A45"/>
    <w:rsid w:val="61A7965E"/>
    <w:rsid w:val="61F7B4AC"/>
    <w:rsid w:val="623AB897"/>
    <w:rsid w:val="62A3A42C"/>
    <w:rsid w:val="6303340E"/>
    <w:rsid w:val="65A08CFD"/>
    <w:rsid w:val="663059C5"/>
    <w:rsid w:val="66CBDB9A"/>
    <w:rsid w:val="679A267F"/>
    <w:rsid w:val="67D35B88"/>
    <w:rsid w:val="680AC598"/>
    <w:rsid w:val="683DBCB7"/>
    <w:rsid w:val="6ABD630F"/>
    <w:rsid w:val="6BC3D355"/>
    <w:rsid w:val="6BC92657"/>
    <w:rsid w:val="6BD166E0"/>
    <w:rsid w:val="6D4488E9"/>
    <w:rsid w:val="71F8FB0A"/>
    <w:rsid w:val="7370A062"/>
    <w:rsid w:val="73D7EE3D"/>
    <w:rsid w:val="73E4FDE0"/>
    <w:rsid w:val="73FB51BA"/>
    <w:rsid w:val="750DB39C"/>
    <w:rsid w:val="75803ED8"/>
    <w:rsid w:val="75BCE02C"/>
    <w:rsid w:val="78B1A229"/>
    <w:rsid w:val="7900A52C"/>
    <w:rsid w:val="796E9525"/>
    <w:rsid w:val="79973FC0"/>
    <w:rsid w:val="7A045D24"/>
    <w:rsid w:val="7C8C5CB6"/>
    <w:rsid w:val="7CFECA35"/>
    <w:rsid w:val="7D63A4F6"/>
    <w:rsid w:val="7E0CC0E2"/>
    <w:rsid w:val="7F25935F"/>
    <w:rsid w:val="7F9D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3A452E"/>
  <w15:docId w15:val="{3F8726F3-7165-4FF4-991A-C388278D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724"/>
    <w:pPr>
      <w:bidi/>
      <w:spacing w:line="256" w:lineRule="auto"/>
    </w:pPr>
  </w:style>
  <w:style w:type="paragraph" w:styleId="1">
    <w:name w:val="heading 1"/>
    <w:basedOn w:val="a"/>
    <w:next w:val="a"/>
    <w:link w:val="1Char"/>
    <w:uiPriority w:val="9"/>
    <w:qFormat/>
    <w:rsid w:val="001542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328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link w:val="Style4Char"/>
    <w:qFormat/>
    <w:rsid w:val="00835A03"/>
    <w:pPr>
      <w:spacing w:after="0" w:line="240" w:lineRule="auto"/>
      <w:jc w:val="center"/>
    </w:pPr>
    <w:rPr>
      <w:rFonts w:eastAsiaTheme="minorHAnsi"/>
      <w:sz w:val="20"/>
      <w:szCs w:val="20"/>
      <w:lang w:val="en-AU" w:eastAsia="en-AU"/>
    </w:rPr>
  </w:style>
  <w:style w:type="character" w:customStyle="1" w:styleId="Style4Char">
    <w:name w:val="Style4 Char"/>
    <w:basedOn w:val="a0"/>
    <w:link w:val="Style4"/>
    <w:rsid w:val="00835A03"/>
    <w:rPr>
      <w:rFonts w:eastAsiaTheme="minorHAnsi"/>
      <w:sz w:val="20"/>
      <w:szCs w:val="20"/>
      <w:lang w:val="en-AU" w:eastAsia="en-AU"/>
    </w:rPr>
  </w:style>
  <w:style w:type="paragraph" w:styleId="a3">
    <w:name w:val="header"/>
    <w:basedOn w:val="a"/>
    <w:link w:val="Char"/>
    <w:uiPriority w:val="99"/>
    <w:unhideWhenUsed/>
    <w:rsid w:val="00835A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35A03"/>
  </w:style>
  <w:style w:type="paragraph" w:styleId="a4">
    <w:name w:val="footer"/>
    <w:basedOn w:val="a"/>
    <w:link w:val="Char0"/>
    <w:uiPriority w:val="99"/>
    <w:unhideWhenUsed/>
    <w:rsid w:val="00835A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35A03"/>
  </w:style>
  <w:style w:type="table" w:styleId="a5">
    <w:name w:val="Table Grid"/>
    <w:basedOn w:val="a1"/>
    <w:uiPriority w:val="39"/>
    <w:rsid w:val="004A11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C3A30"/>
    <w:pPr>
      <w:ind w:left="720"/>
      <w:contextualSpacing/>
    </w:pPr>
  </w:style>
  <w:style w:type="paragraph" w:customStyle="1" w:styleId="p1">
    <w:name w:val="p1"/>
    <w:basedOn w:val="a"/>
    <w:rsid w:val="006A5F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1">
    <w:name w:val="s1"/>
    <w:basedOn w:val="a0"/>
    <w:rsid w:val="006A5FA8"/>
  </w:style>
  <w:style w:type="character" w:customStyle="1" w:styleId="s2">
    <w:name w:val="s2"/>
    <w:basedOn w:val="a0"/>
    <w:rsid w:val="006A5FA8"/>
  </w:style>
  <w:style w:type="paragraph" w:customStyle="1" w:styleId="p2">
    <w:name w:val="p2"/>
    <w:basedOn w:val="a"/>
    <w:rsid w:val="006A5F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1-3">
    <w:name w:val="Grid Table 1 Light Accent 3"/>
    <w:basedOn w:val="a1"/>
    <w:uiPriority w:val="46"/>
    <w:rsid w:val="001F28B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1">
    <w:name w:val="Grid Table 3 Accent 1"/>
    <w:basedOn w:val="a1"/>
    <w:uiPriority w:val="48"/>
    <w:rsid w:val="009276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6-1">
    <w:name w:val="Grid Table 6 Colorful Accent 1"/>
    <w:basedOn w:val="a1"/>
    <w:uiPriority w:val="51"/>
    <w:rsid w:val="009276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3">
    <w:name w:val="Grid Table 6 Colorful Accent 3"/>
    <w:basedOn w:val="a1"/>
    <w:uiPriority w:val="51"/>
    <w:rsid w:val="0092767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1"/>
    <w:uiPriority w:val="51"/>
    <w:rsid w:val="0092767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1"/>
    <w:uiPriority w:val="51"/>
    <w:rsid w:val="0092767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7-6">
    <w:name w:val="Grid Table 7 Colorful Accent 6"/>
    <w:basedOn w:val="a1"/>
    <w:uiPriority w:val="52"/>
    <w:rsid w:val="0092767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7">
    <w:name w:val="Grid Table 7 Colorful"/>
    <w:basedOn w:val="a1"/>
    <w:uiPriority w:val="52"/>
    <w:rsid w:val="00601D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3">
    <w:name w:val="Grid Table 7 Colorful Accent 3"/>
    <w:basedOn w:val="a1"/>
    <w:uiPriority w:val="52"/>
    <w:rsid w:val="00601D3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1">
    <w:name w:val="Grid Table 7 Colorful Accent 1"/>
    <w:basedOn w:val="a1"/>
    <w:uiPriority w:val="52"/>
    <w:rsid w:val="00601D3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character" w:customStyle="1" w:styleId="1Char">
    <w:name w:val="العنوان 1 Char"/>
    <w:basedOn w:val="a0"/>
    <w:link w:val="1"/>
    <w:uiPriority w:val="9"/>
    <w:rsid w:val="00154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 Spacing"/>
    <w:link w:val="Char1"/>
    <w:uiPriority w:val="1"/>
    <w:qFormat/>
    <w:rsid w:val="00983DF4"/>
    <w:pPr>
      <w:spacing w:after="0" w:line="240" w:lineRule="auto"/>
    </w:pPr>
    <w:rPr>
      <w:lang w:eastAsia="en-US"/>
    </w:rPr>
  </w:style>
  <w:style w:type="character" w:customStyle="1" w:styleId="Char1">
    <w:name w:val="بلا تباعد Char"/>
    <w:basedOn w:val="a0"/>
    <w:link w:val="a7"/>
    <w:uiPriority w:val="1"/>
    <w:rsid w:val="00983DF4"/>
    <w:rPr>
      <w:lang w:eastAsia="en-US"/>
    </w:rPr>
  </w:style>
  <w:style w:type="character" w:customStyle="1" w:styleId="3Char">
    <w:name w:val="عنوان 3 Char"/>
    <w:basedOn w:val="a0"/>
    <w:link w:val="3"/>
    <w:uiPriority w:val="9"/>
    <w:semiHidden/>
    <w:rsid w:val="003328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8">
    <w:name w:val="Strong"/>
    <w:basedOn w:val="a0"/>
    <w:uiPriority w:val="22"/>
    <w:qFormat/>
    <w:rsid w:val="0033282F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7A3082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7A3082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semiHidden/>
    <w:rsid w:val="007A3082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7A3082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7A3082"/>
    <w:rPr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7A308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A3082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3D6C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10">
    <w:name w:val="شبكة جدول1"/>
    <w:basedOn w:val="a1"/>
    <w:next w:val="a5"/>
    <w:uiPriority w:val="59"/>
    <w:rsid w:val="00800724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&#1605;&#1604;&#1601;&#1575;&#1578;%20&#1575;&#1604;&#1604;&#1575;&#1576;%20&#1578;&#1608;&#1576;\&#1580;&#1605;&#1593;&#1610;&#1577;%20&#1603;&#1601;&#1575;&#1569;&#1575;&#1578;\&#1582;&#1591;&#1575;&#1576;&#1575;&#1578;\&#1602;&#1575;&#1604;&#1576;%20&#1582;&#1591;&#1575;&#1576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F879B-AFCE-4202-8BE1-157E6FDE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خطاب</Template>
  <TotalTime>32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96650</dc:creator>
  <cp:keywords/>
  <dc:description/>
  <cp:lastModifiedBy>204</cp:lastModifiedBy>
  <cp:revision>2</cp:revision>
  <cp:lastPrinted>2025-12-31T10:37:00Z</cp:lastPrinted>
  <dcterms:created xsi:type="dcterms:W3CDTF">2026-08-12T10:05:00Z</dcterms:created>
  <dcterms:modified xsi:type="dcterms:W3CDTF">2026-08-12T10:05:00Z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30dcb528-ff22-4a6e-9600-ad44c13c59e5</vt:lpwstr>
  </property>
</Properties>
</file>