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0EB7" w14:textId="68B2EAC2" w:rsidR="006D4AB8" w:rsidRDefault="006D4AB8" w:rsidP="006D4AB8">
      <w:pPr>
        <w:jc w:val="center"/>
        <w:rPr>
          <w:color w:val="0D0D0D" w:themeColor="text1" w:themeTint="F2"/>
          <w:sz w:val="36"/>
          <w:szCs w:val="36"/>
          <w:rtl/>
        </w:rPr>
      </w:pPr>
      <w:r>
        <w:rPr>
          <w:rFonts w:hint="cs"/>
          <w:color w:val="0D0D0D" w:themeColor="text1" w:themeTint="F2"/>
          <w:sz w:val="36"/>
          <w:szCs w:val="36"/>
          <w:rtl/>
        </w:rPr>
        <w:t xml:space="preserve">نموذج الإفصاح </w:t>
      </w:r>
    </w:p>
    <w:p w14:paraId="32E4FF66" w14:textId="1626CD9D" w:rsidR="006D4AB8" w:rsidRDefault="006D4AB8" w:rsidP="006D4AB8">
      <w:pPr>
        <w:jc w:val="center"/>
        <w:rPr>
          <w:color w:val="0D0D0D" w:themeColor="text1" w:themeTint="F2"/>
          <w:sz w:val="36"/>
          <w:szCs w:val="36"/>
          <w:rtl/>
        </w:rPr>
      </w:pPr>
    </w:p>
    <w:p w14:paraId="69AAC68A" w14:textId="77777777" w:rsidR="006D4AB8" w:rsidRPr="00FF6F21" w:rsidRDefault="006D4AB8" w:rsidP="006D4AB8">
      <w:pPr>
        <w:jc w:val="center"/>
        <w:rPr>
          <w:color w:val="0D0D0D" w:themeColor="text1" w:themeTint="F2"/>
          <w:sz w:val="36"/>
          <w:szCs w:val="36"/>
          <w:rtl/>
        </w:rPr>
      </w:pPr>
    </w:p>
    <w:tbl>
      <w:tblPr>
        <w:tblStyle w:val="TableGrid"/>
        <w:tblpPr w:leftFromText="180" w:rightFromText="180" w:vertAnchor="text" w:horzAnchor="margin" w:tblpXSpec="center" w:tblpY="10"/>
        <w:tblOverlap w:val="never"/>
        <w:bidiVisual/>
        <w:tblW w:w="11047" w:type="dxa"/>
        <w:tblInd w:w="0" w:type="dxa"/>
        <w:tblLook w:val="04A0" w:firstRow="1" w:lastRow="0" w:firstColumn="1" w:lastColumn="0" w:noHBand="0" w:noVBand="1"/>
      </w:tblPr>
      <w:tblGrid>
        <w:gridCol w:w="1841"/>
        <w:gridCol w:w="1841"/>
        <w:gridCol w:w="3682"/>
        <w:gridCol w:w="3683"/>
      </w:tblGrid>
      <w:tr w:rsidR="006D4AB8" w:rsidRPr="009D5488" w14:paraId="1EB1A586" w14:textId="77777777" w:rsidTr="005C01DD">
        <w:tc>
          <w:tcPr>
            <w:tcW w:w="1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F45D72" w14:textId="77777777" w:rsidR="006D4AB8" w:rsidRPr="007860D6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/>
                <w:b/>
                <w:bCs/>
                <w:sz w:val="32"/>
                <w:szCs w:val="32"/>
                <w:rtl/>
              </w:rPr>
              <w:t xml:space="preserve">نموذج </w:t>
            </w:r>
            <w:r>
              <w:rPr>
                <w:rFonts w:ascii="Calibri" w:eastAsia="Calibri" w:hAnsi="Calibri" w:cs="AL-Mohanad" w:hint="cs"/>
                <w:b/>
                <w:bCs/>
                <w:sz w:val="32"/>
                <w:szCs w:val="32"/>
                <w:rtl/>
              </w:rPr>
              <w:t>تعهد وإقرار</w:t>
            </w:r>
          </w:p>
        </w:tc>
      </w:tr>
      <w:tr w:rsidR="006D4AB8" w:rsidRPr="009D5488" w14:paraId="13630972" w14:textId="77777777" w:rsidTr="005C01DD">
        <w:tc>
          <w:tcPr>
            <w:tcW w:w="1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79E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أنا الموقع أدناه بصفتي:</w:t>
            </w:r>
          </w:p>
          <w:p w14:paraId="3121CC3F" w14:textId="77777777" w:rsidR="006D4AB8" w:rsidRPr="00996C73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51418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2C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عضو جمعية عمومية</w:t>
            </w:r>
          </w:p>
          <w:p w14:paraId="78A54A2D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-199433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2C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رئيس مجلس إدارة</w:t>
            </w:r>
          </w:p>
          <w:p w14:paraId="781B9083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213967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2C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عضو م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ج</w:t>
            </w:r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لس إدارة</w:t>
            </w:r>
          </w:p>
          <w:p w14:paraId="5483EEA5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59013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</w:t>
            </w:r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رئيس لجنة منبثقة عن مجلس الإدارة</w:t>
            </w:r>
          </w:p>
          <w:p w14:paraId="64670FEC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20995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</w:t>
            </w:r>
            <w:r w:rsidRPr="004B62C5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عضو لجنة منبثقة عن مجلس الإدارة</w:t>
            </w:r>
          </w:p>
          <w:p w14:paraId="60DAC4B9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-28735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مدير تنفيذي</w:t>
            </w:r>
          </w:p>
          <w:p w14:paraId="43B9CDF1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sdt>
              <w:sdtPr>
                <w:rPr>
                  <w:rFonts w:ascii="Calibri" w:eastAsia="Calibri" w:hAnsi="Calibri" w:cs="AL-Mohanad Bold" w:hint="cs"/>
                  <w:sz w:val="28"/>
                  <w:szCs w:val="28"/>
                  <w:rtl/>
                </w:rPr>
                <w:id w:val="-190990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موظفـ/ـة</w:t>
            </w:r>
          </w:p>
          <w:p w14:paraId="4A1E5D22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</w:p>
          <w:p w14:paraId="09E7BF3E" w14:textId="77777777" w:rsidR="006D4AB8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  <w:r w:rsidRPr="004B62C5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في </w:t>
            </w:r>
            <w:r>
              <w:rPr>
                <w:rFonts w:ascii="Calibri" w:eastAsia="Calibri" w:hAnsi="Calibri" w:cs="AL-Mohanad Bold"/>
                <w:sz w:val="28"/>
                <w:szCs w:val="28"/>
                <w:rtl/>
              </w:rPr>
              <w:t>جمعية الحلول التنموية للإسكان بالأحساء</w:t>
            </w:r>
            <w:r>
              <w:rPr>
                <w:rtl/>
              </w:rPr>
              <w:t xml:space="preserve"> </w:t>
            </w:r>
            <w:r w:rsidRPr="00E908ED">
              <w:rPr>
                <w:rFonts w:ascii="Calibri" w:eastAsia="Calibri" w:hAnsi="Calibri" w:cs="AL-Mohanad Bold"/>
                <w:sz w:val="28"/>
                <w:szCs w:val="28"/>
                <w:rtl/>
              </w:rPr>
              <w:t>أُقرّ بأنني قد اطلعت على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 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سياسة تعارض المصالح الخاصة 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بالجمعية، 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>وبناء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ً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 عليه أوافق وأ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ُ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>قر وألتزم بما فيها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،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 وأتعهد بعدم الحصول على أي مكاسب أو ارباح شخصية بطريقة مباشرة أو غير مباشرة مستفيد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ً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ا من موقعي في </w:t>
            </w:r>
            <w:r w:rsidRPr="00240463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الجمعية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 xml:space="preserve">، </w:t>
            </w:r>
            <w:r w:rsidRPr="00240463"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وبعدم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 xml:space="preserve"> استخدام أي معلومات تخص الجمعية أو أصولها أو مواردها لأغراضي الشخصية أو أقاربي 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من الدرجة الأولى و</w:t>
            </w:r>
            <w:r w:rsidRPr="00240463">
              <w:rPr>
                <w:rFonts w:ascii="Calibri" w:eastAsia="Calibri" w:hAnsi="Calibri" w:cs="AL-Mohanad Bold"/>
                <w:sz w:val="28"/>
                <w:szCs w:val="28"/>
                <w:rtl/>
              </w:rPr>
              <w:t>حتى الدرجة الرابعة أو أصدقائي او استغلالها لأي منفع</w:t>
            </w:r>
            <w:r>
              <w:rPr>
                <w:rFonts w:ascii="Calibri" w:eastAsia="Calibri" w:hAnsi="Calibri" w:cs="AL-Mohanad Bold" w:hint="cs"/>
                <w:sz w:val="28"/>
                <w:szCs w:val="28"/>
                <w:rtl/>
              </w:rPr>
              <w:t>ة أخرى.</w:t>
            </w:r>
          </w:p>
          <w:p w14:paraId="1AA0517E" w14:textId="77777777" w:rsidR="006D4AB8" w:rsidRPr="00E908ED" w:rsidRDefault="006D4AB8" w:rsidP="005C01DD">
            <w:pPr>
              <w:jc w:val="lowKashida"/>
              <w:rPr>
                <w:rFonts w:ascii="Calibri" w:eastAsia="Calibri" w:hAnsi="Calibri" w:cs="AL-Mohanad Bold"/>
                <w:sz w:val="28"/>
                <w:szCs w:val="28"/>
                <w:rtl/>
              </w:rPr>
            </w:pPr>
          </w:p>
        </w:tc>
      </w:tr>
      <w:tr w:rsidR="006D4AB8" w:rsidRPr="009D5488" w14:paraId="283C5A51" w14:textId="77777777" w:rsidTr="005C01D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6E1681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الاســـم</w:t>
            </w:r>
          </w:p>
        </w:tc>
        <w:tc>
          <w:tcPr>
            <w:tcW w:w="9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6A0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6D4AB8" w:rsidRPr="009D5488" w14:paraId="04A1F55A" w14:textId="77777777" w:rsidTr="005C01DD"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61A85F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التاريخ الهجري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852145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التاريخ الميلادي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5A4F53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6D4AB8" w:rsidRPr="009D5488" w14:paraId="60083C6D" w14:textId="77777777" w:rsidTr="005C01DD"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4E3B23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/   /1447هـ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3F8574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</w:rPr>
              <w:t>/   /2025م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EFA7E2" w14:textId="77777777" w:rsidR="006D4AB8" w:rsidRPr="009D5488" w:rsidRDefault="006D4AB8" w:rsidP="005C01DD">
            <w:pPr>
              <w:jc w:val="center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14:paraId="37030BB2" w14:textId="77777777" w:rsidR="006D4AB8" w:rsidRDefault="006D4AB8" w:rsidP="006D4AB8">
      <w:pPr>
        <w:rPr>
          <w:rtl/>
        </w:rPr>
      </w:pPr>
    </w:p>
    <w:p w14:paraId="0AE48D4D" w14:textId="77777777" w:rsidR="006D4AB8" w:rsidRDefault="006D4AB8" w:rsidP="006D4AB8">
      <w:pPr>
        <w:rPr>
          <w:rtl/>
        </w:rPr>
      </w:pPr>
    </w:p>
    <w:p w14:paraId="7D0D6A15" w14:textId="77777777" w:rsidR="006D4AB8" w:rsidRDefault="006D4AB8" w:rsidP="006D4AB8">
      <w:pPr>
        <w:rPr>
          <w:rtl/>
        </w:rPr>
      </w:pPr>
    </w:p>
    <w:p w14:paraId="06ABA0CB" w14:textId="77777777" w:rsidR="006D4AB8" w:rsidRDefault="006D4AB8" w:rsidP="006D4AB8">
      <w:pPr>
        <w:rPr>
          <w:rtl/>
        </w:rPr>
      </w:pPr>
    </w:p>
    <w:p w14:paraId="01443449" w14:textId="77777777" w:rsidR="006D4AB8" w:rsidRDefault="006D4AB8" w:rsidP="006D4AB8">
      <w:pPr>
        <w:rPr>
          <w:rtl/>
        </w:rPr>
      </w:pPr>
    </w:p>
    <w:p w14:paraId="30969243" w14:textId="77777777" w:rsidR="006D4AB8" w:rsidRDefault="006D4AB8" w:rsidP="006D4AB8">
      <w:pPr>
        <w:rPr>
          <w:rtl/>
        </w:rPr>
      </w:pPr>
      <w:bookmarkStart w:id="0" w:name="_Hlk208741390"/>
    </w:p>
    <w:p w14:paraId="1B75E198" w14:textId="58F0E916" w:rsidR="006D4AB8" w:rsidRDefault="006D4AB8" w:rsidP="006D4AB8">
      <w:pPr>
        <w:rPr>
          <w:rtl/>
        </w:rPr>
      </w:pPr>
    </w:p>
    <w:p w14:paraId="2D2ADB51" w14:textId="77777777" w:rsidR="006D4AB8" w:rsidRDefault="006D4AB8" w:rsidP="006D4AB8">
      <w:pPr>
        <w:rPr>
          <w:rtl/>
        </w:rPr>
      </w:pPr>
    </w:p>
    <w:p w14:paraId="145C4D9D" w14:textId="77777777" w:rsidR="006D4AB8" w:rsidRDefault="006D4AB8" w:rsidP="006D4AB8">
      <w:pPr>
        <w:rPr>
          <w:rtl/>
        </w:rPr>
      </w:pPr>
    </w:p>
    <w:p w14:paraId="341A4382" w14:textId="2FFA87E8" w:rsidR="006D4AB8" w:rsidRDefault="006D4AB8" w:rsidP="006D4AB8">
      <w:pPr>
        <w:pStyle w:val="Heading1"/>
        <w:bidi w:val="0"/>
        <w:jc w:val="center"/>
        <w:rPr>
          <w:rFonts w:cs="AL-Mohanad Bold"/>
          <w:b/>
          <w:bCs/>
          <w:color w:val="auto"/>
          <w:sz w:val="28"/>
          <w:szCs w:val="28"/>
          <w:rtl/>
        </w:rPr>
      </w:pPr>
      <w:bookmarkStart w:id="1" w:name="_Toc114579436"/>
      <w:r w:rsidRPr="005125CC">
        <w:rPr>
          <w:rFonts w:cs="AL-Mohanad Bold" w:hint="cs"/>
          <w:b/>
          <w:bCs/>
          <w:color w:val="auto"/>
          <w:sz w:val="28"/>
          <w:szCs w:val="28"/>
          <w:rtl/>
        </w:rPr>
        <w:lastRenderedPageBreak/>
        <w:t xml:space="preserve"> نموذج إفصاح مصلحة</w:t>
      </w:r>
      <w:bookmarkEnd w:id="1"/>
    </w:p>
    <w:p w14:paraId="20B19D6C" w14:textId="77777777" w:rsidR="006D4AB8" w:rsidRPr="006D4AB8" w:rsidRDefault="006D4AB8" w:rsidP="006D4AB8">
      <w:pPr>
        <w:bidi w:val="0"/>
        <w:rPr>
          <w:lang w:eastAsia="en-US"/>
        </w:rPr>
      </w:pPr>
    </w:p>
    <w:tbl>
      <w:tblPr>
        <w:tblStyle w:val="TableGrid"/>
        <w:tblpPr w:leftFromText="180" w:rightFromText="180" w:vertAnchor="text" w:horzAnchor="margin" w:tblpXSpec="center" w:tblpY="10"/>
        <w:tblOverlap w:val="never"/>
        <w:bidiVisual/>
        <w:tblW w:w="11047" w:type="dxa"/>
        <w:tblInd w:w="0" w:type="dxa"/>
        <w:tblLook w:val="04A0" w:firstRow="1" w:lastRow="0" w:firstColumn="1" w:lastColumn="0" w:noHBand="0" w:noVBand="1"/>
      </w:tblPr>
      <w:tblGrid>
        <w:gridCol w:w="552"/>
        <w:gridCol w:w="1289"/>
        <w:gridCol w:w="368"/>
        <w:gridCol w:w="1473"/>
        <w:gridCol w:w="736"/>
        <w:gridCol w:w="1105"/>
        <w:gridCol w:w="1105"/>
        <w:gridCol w:w="736"/>
        <w:gridCol w:w="1473"/>
        <w:gridCol w:w="368"/>
        <w:gridCol w:w="737"/>
        <w:gridCol w:w="1105"/>
      </w:tblGrid>
      <w:tr w:rsidR="006D4AB8" w:rsidRPr="005125CC" w14:paraId="242E44A5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9CAEA6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01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E50564" w14:textId="77777777" w:rsidR="006D4AB8" w:rsidRPr="005125CC" w:rsidRDefault="006D4AB8" w:rsidP="005C01DD">
            <w:pPr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تملك أي مصلحة مالية في أي جمعية أو مؤسسة ربحية تتعامل مع الجمعية؟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0C788F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79FEBC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36FA02C4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0C3952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02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FFCE49" w14:textId="77777777" w:rsidR="006D4AB8" w:rsidRPr="005125CC" w:rsidRDefault="006D4AB8" w:rsidP="005C01DD">
            <w:pPr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يملك أي فرد من أفراد عائلتك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من الدرجة الأولى وحتى الدرجة الرابعة</w:t>
            </w:r>
            <w:r w:rsidRPr="005125CC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أي مصلحة مالية في أي جمعية أو مؤسسة ربحية تتعامل مع الجمعية؟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99BC02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E6B60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759BACF7" w14:textId="77777777" w:rsidTr="005C01DD">
        <w:tc>
          <w:tcPr>
            <w:tcW w:w="110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48D838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9570EB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في حالة الإجابة 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ـ(</w:t>
            </w:r>
            <w:r w:rsidRPr="009570EB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نعم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)</w:t>
            </w:r>
            <w:r w:rsidRPr="009570EB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على أي من ا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لسؤالين السابقين</w:t>
            </w:r>
            <w:r w:rsidRPr="009570EB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، فإنه يجب عليك الإفصاح عن التفاصيل الخاصة بتملك أي عمل تجاري او وجود مصلحة مالية في أي أعمال تجارية من قبلك أو من قبل أي من أفراد عائلتك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من الدرجة الأولى وحتى الدرجة الرابعة.</w:t>
            </w:r>
          </w:p>
        </w:tc>
      </w:tr>
      <w:tr w:rsidR="006D4AB8" w:rsidRPr="005125CC" w14:paraId="0FA1D987" w14:textId="77777777" w:rsidTr="005C01DD"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476AA7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النشاط</w:t>
            </w:r>
          </w:p>
        </w:tc>
        <w:tc>
          <w:tcPr>
            <w:tcW w:w="88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D36A4C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186A335" w14:textId="77777777" w:rsidTr="005C01DD"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22C385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B396FE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المدينة/ المحافظة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B4414D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رقم السجل/ رخصة العمل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39F532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تاريخ الإصدار بالهجري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807147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تاريخ الإصدار بالميلادي</w:t>
            </w:r>
          </w:p>
        </w:tc>
      </w:tr>
      <w:tr w:rsidR="006D4AB8" w:rsidRPr="005125CC" w14:paraId="435A64BA" w14:textId="77777777" w:rsidTr="005C01DD"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30101B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E6AC3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69434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469BFD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DAFE4B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A66D72A" w14:textId="77777777" w:rsidTr="005C01DD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D71978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21866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ترتبط الجهة بعلاقة عمل مع الجمعية؟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F911FF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21866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حصلت على موافقة الجمعية؟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3431C9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C62E4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المصلحة المالية الإجمالية</w:t>
            </w:r>
          </w:p>
        </w:tc>
      </w:tr>
      <w:tr w:rsidR="006D4AB8" w:rsidRPr="005125CC" w14:paraId="2BA47E69" w14:textId="77777777" w:rsidTr="005C01D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95CB8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46DF5B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F357BC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79B18C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9D1111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4B8D2070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9255B0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03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EE2F14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تتقلد منصب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ً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ا (مثل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: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منصب 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رئيس/ 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عضو في مجلس إدارة 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أ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و لجنة أو أي جهة أخرى) أو تشارك في أعمال أو أنشطة أو لديك عضوية لدى أي جهة أخرى غير الجمعية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9112EC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8F967E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070FADF6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22392A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04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F7B6E2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بتقلد أي من أفراد اسرتك (الوالدان/ الزوجة/ الزوجات/ الزوج/ ال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أ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بناء والبنات) أو أقاربك حتى الدرجة </w:t>
            </w:r>
            <w:proofErr w:type="gramStart"/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الرابعة  منصب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ً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ا</w:t>
            </w:r>
            <w:proofErr w:type="gramEnd"/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(مثل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: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منصب 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رئيس/ 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عضو في مجلس إدارة أو لجنة أو أي جهة أخرى) أو يشارك في أعمال أو أنشطة أو لديه عضوية في أي جهة أخرى غير الجمعية؟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2FBF8A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D3E547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09768B0F" w14:textId="77777777" w:rsidTr="005C01DD">
        <w:tc>
          <w:tcPr>
            <w:tcW w:w="110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916FAF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في حالة الإجابة 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ـ(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نعم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)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على أي من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السؤالين السابقين</w:t>
            </w:r>
            <w:r w:rsidRPr="008C2ED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، فإنه يجب عليك الإفصاح عن التفاصيل الخاصة بشغل أي منصب و/أو المشاركة في أي أعمال خارجية (مع شركاء الجمعية، الحكومة أو القطاع الخاص) من قبلك أو من قبل أي من أفراد عائلتك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من الدرجة الأولى وحتى الدرجة الرابعة.</w:t>
            </w:r>
          </w:p>
        </w:tc>
      </w:tr>
      <w:tr w:rsidR="006D4AB8" w:rsidRPr="005125CC" w14:paraId="18ADF4AE" w14:textId="77777777" w:rsidTr="005C01DD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C162F1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الجهة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FD7CA2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نوع الجهة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A33ED3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المدينة/ المحافظة</w:t>
            </w:r>
          </w:p>
        </w:tc>
      </w:tr>
      <w:tr w:rsidR="006D4AB8" w:rsidRPr="005125CC" w14:paraId="4237903A" w14:textId="77777777" w:rsidTr="005C01DD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906A6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4E3421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329980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06768A28" w14:textId="77777777" w:rsidTr="005C01DD">
        <w:tc>
          <w:tcPr>
            <w:tcW w:w="7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A4DAE8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350E25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ترتبط الجهة بعلاقة عمل مع الجمعية؟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6EEE52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B972D1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14840986" w14:textId="77777777" w:rsidTr="005C01DD">
        <w:tc>
          <w:tcPr>
            <w:tcW w:w="7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9EC5ED" w14:textId="77777777" w:rsidR="006D4AB8" w:rsidRPr="00350E25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21866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حصلت على موافقة الجمعية؟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1BBAB6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D6B900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4D643F67" w14:textId="77777777" w:rsidTr="005C01DD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6E08F6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صاحب المنصب</w:t>
            </w:r>
          </w:p>
        </w:tc>
        <w:tc>
          <w:tcPr>
            <w:tcW w:w="7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5A9073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FB8E046" w14:textId="77777777" w:rsidTr="005C01DD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E13207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350E25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7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4907B0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48E666FD" w14:textId="77777777" w:rsidTr="005C01DD">
        <w:tc>
          <w:tcPr>
            <w:tcW w:w="7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80C8A7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350E25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تتحص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ّ</w:t>
            </w:r>
            <w:r w:rsidRPr="00350E25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ل على مكاسب مالية نظير توليك هذا المنصب؟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9E85BC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7D59AF" w14:textId="77777777" w:rsidR="006D4AB8" w:rsidRPr="00C62E4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</w:tbl>
    <w:p w14:paraId="0CC2374E" w14:textId="77777777" w:rsidR="006D4AB8" w:rsidRDefault="006D4AB8" w:rsidP="006D4AB8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0"/>
        <w:tblOverlap w:val="never"/>
        <w:bidiVisual/>
        <w:tblW w:w="11047" w:type="dxa"/>
        <w:tblInd w:w="0" w:type="dxa"/>
        <w:tblLook w:val="04A0" w:firstRow="1" w:lastRow="0" w:firstColumn="1" w:lastColumn="0" w:noHBand="0" w:noVBand="1"/>
      </w:tblPr>
      <w:tblGrid>
        <w:gridCol w:w="552"/>
        <w:gridCol w:w="1747"/>
        <w:gridCol w:w="462"/>
        <w:gridCol w:w="1838"/>
        <w:gridCol w:w="924"/>
        <w:gridCol w:w="1150"/>
        <w:gridCol w:w="226"/>
        <w:gridCol w:w="1386"/>
        <w:gridCol w:w="552"/>
        <w:gridCol w:w="362"/>
        <w:gridCol w:w="743"/>
        <w:gridCol w:w="119"/>
        <w:gridCol w:w="986"/>
      </w:tblGrid>
      <w:tr w:rsidR="006D4AB8" w:rsidRPr="005125CC" w14:paraId="19C26D50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D05FCA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05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F7818F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A6363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هل قُدمت لك أو لأي أحد من أفراد عائلتك 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من الدرجة الأولى وحتى الدرجة الرابعة </w:t>
            </w:r>
            <w:r w:rsidRPr="00A6363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هدية أو أكثر من جهة خارج الجمعية ولها صلة حالية أو مستقبلية بالجمعية سواء قبلتها أم لم تقبلها؟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31EEC5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A1A84E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36C40900" w14:textId="77777777" w:rsidTr="005C01DD">
        <w:tc>
          <w:tcPr>
            <w:tcW w:w="11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E859A6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A6363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في حالة الإجابة 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ـ(</w:t>
            </w:r>
            <w:r w:rsidRPr="00A6363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نعم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)</w:t>
            </w:r>
            <w:r w:rsidRPr="00A63631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على السؤال السابق، فإنه يجب عليك الإفصاح عن تفاصيل الهدية عند قبولها من قبلك أو من قبل أي من أفراد عائلتك.</w:t>
            </w:r>
          </w:p>
        </w:tc>
      </w:tr>
      <w:tr w:rsidR="006D4AB8" w:rsidRPr="005125CC" w14:paraId="0B61B7EF" w14:textId="77777777" w:rsidTr="005C01DD"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9A1AB8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مقدم الهدية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FFD6E4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الجهة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E3BEB2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تاريخ تقديم الهدية بالهجري</w:t>
            </w:r>
          </w:p>
        </w:tc>
        <w:tc>
          <w:tcPr>
            <w:tcW w:w="2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1792A7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تاريخ تقديم الهدية بالميلادي</w:t>
            </w:r>
          </w:p>
        </w:tc>
      </w:tr>
      <w:tr w:rsidR="006D4AB8" w:rsidRPr="005125CC" w14:paraId="4FF31D82" w14:textId="77777777" w:rsidTr="005C01DD"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DA0632" w14:textId="77777777" w:rsidR="006D4AB8" w:rsidRPr="00A63631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2C72BF" w14:textId="77777777" w:rsidR="006D4AB8" w:rsidRPr="00A63631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3AE746" w14:textId="77777777" w:rsidR="006D4AB8" w:rsidRPr="00A63631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C732C3" w14:textId="77777777" w:rsidR="006D4AB8" w:rsidRPr="00A63631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3AB4E140" w14:textId="77777777" w:rsidTr="005C01DD"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BFE6AF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هل قبلت الهدية؟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0194FA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BD06A6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04BF51F6" w14:textId="77777777" w:rsidTr="005C01DD"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323103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ترتبط الجهة بعلاقة عمل مع الجمعية؟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8F14FC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24D9AB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31A32B01" w14:textId="77777777" w:rsidTr="005C01DD"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B7FFDE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نوع الهدية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DFB5A6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487E85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قيمة الهدية التقديرية</w:t>
            </w:r>
          </w:p>
        </w:tc>
        <w:tc>
          <w:tcPr>
            <w:tcW w:w="2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2A664B" w14:textId="77777777" w:rsidR="006D4AB8" w:rsidRPr="00A63631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065C6B8" w14:textId="77777777" w:rsidTr="005C01D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B5A499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06</w:t>
            </w:r>
          </w:p>
        </w:tc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785640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هل تربطك أي علاقة عائلية (من الدرجة الأولى وحتى الدرجة الرابعة) بأي من أعضاء الجمعية العمومية، أو أعضاء مجلس الإدارة، أو أعضاء اللجان المنبثقة عن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المجلس</w:t>
            </w: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، أو المدير التنفيذي، أو أي من موظفي الجمعية؟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91B8D5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نعم                                                                          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6C8638" w14:textId="77777777" w:rsidR="006D4AB8" w:rsidRPr="005125CC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</w:rPr>
              <w:sym w:font="Wingdings" w:char="F06F"/>
            </w:r>
            <w:r w:rsidRPr="005125CC">
              <w:rPr>
                <w:rFonts w:ascii="Arial" w:hAnsi="Arial" w:cs="AL-Mohanad Bold"/>
                <w:b/>
                <w:bCs/>
                <w:sz w:val="24"/>
                <w:szCs w:val="24"/>
                <w:rtl/>
              </w:rPr>
              <w:t xml:space="preserve"> لا</w:t>
            </w:r>
          </w:p>
        </w:tc>
      </w:tr>
      <w:tr w:rsidR="006D4AB8" w:rsidRPr="005125CC" w14:paraId="75C3DF71" w14:textId="77777777" w:rsidTr="005C01DD">
        <w:tc>
          <w:tcPr>
            <w:tcW w:w="11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855968" w14:textId="77777777" w:rsidR="006D4AB8" w:rsidRPr="005125CC" w:rsidRDefault="006D4AB8" w:rsidP="005C01DD">
            <w:pPr>
              <w:jc w:val="lowKashida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في حالة الإجابة ب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ـ(</w:t>
            </w: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نعم</w:t>
            </w: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)</w:t>
            </w:r>
            <w:r w:rsidRPr="007C675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 xml:space="preserve"> على السؤال السابق، فإنه يجب عليك الإفصاح عن تفاصيل العلاقة العائلية.</w:t>
            </w:r>
          </w:p>
        </w:tc>
      </w:tr>
      <w:tr w:rsidR="006D4AB8" w:rsidRPr="005125CC" w14:paraId="75340C59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5FEB35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lastRenderedPageBreak/>
              <w:t>الإسم</w:t>
            </w:r>
            <w:proofErr w:type="spellEnd"/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CF4584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AABD22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الشخص ذي الصلة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269593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44E22C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نوع العلاقة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A58D8D" w14:textId="77777777" w:rsidR="006D4AB8" w:rsidRPr="007C6759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تفاصيل العلاقة</w:t>
            </w:r>
          </w:p>
        </w:tc>
      </w:tr>
      <w:tr w:rsidR="006D4AB8" w:rsidRPr="005125CC" w14:paraId="44D56179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CAA00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6A036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0B472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E75E32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156367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934BF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7DCE2D3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0941A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27EC8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A99025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0BAF8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591DCB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D8A920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74686DD8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F6AD51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63CF2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0EACAA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02B0A7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3FC7AA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DBAC29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2EEFE3A1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4AE63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6E9171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CE5E22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FE467E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E3519F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BF38B8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281A29E0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FC69D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75021F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DF2EC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11BDF6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B17F60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706D33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40A376AC" w14:textId="77777777" w:rsidTr="005C01DD">
        <w:tc>
          <w:tcPr>
            <w:tcW w:w="11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C542E1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FD6849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أُقر أنا الموقّع أدناه بأن جميع المعلومات أعلاه محدثة وصحيحة ومتماشية مع سياسة تعارض المصالح المعتمدة من الجمعية.</w:t>
            </w:r>
          </w:p>
        </w:tc>
      </w:tr>
      <w:tr w:rsidR="006D4AB8" w:rsidRPr="005125CC" w14:paraId="413B2CEB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0C8285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الإسم</w:t>
            </w:r>
            <w:proofErr w:type="spellEnd"/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8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F80095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4F57D700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371694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الصفة:</w:t>
            </w:r>
          </w:p>
        </w:tc>
        <w:tc>
          <w:tcPr>
            <w:tcW w:w="8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69F21F" w14:textId="77777777" w:rsidR="006D4AB8" w:rsidRPr="007E6B0F" w:rsidRDefault="006D4AB8" w:rsidP="005C01DD">
            <w:pPr>
              <w:jc w:val="center"/>
              <w:rPr>
                <w:rFonts w:ascii="Segoe UI Symbol" w:hAnsi="Segoe UI Symbol" w:cs="AL-Mohanad Bold"/>
                <w:rtl/>
              </w:rPr>
            </w:pP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عضو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جمعية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 xml:space="preserve">عمومية، </w:t>
            </w: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رئيس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مجلس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 xml:space="preserve">إدارة، </w:t>
            </w: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عضو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مجلس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 xml:space="preserve">إدارة، </w:t>
            </w: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رئيس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لجنة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منبثقة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عن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مجلس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الإدارة،</w:t>
            </w:r>
          </w:p>
          <w:p w14:paraId="2D7A7E9B" w14:textId="77777777" w:rsidR="006D4AB8" w:rsidRPr="00E2596D" w:rsidRDefault="006D4AB8" w:rsidP="005C01DD">
            <w:pPr>
              <w:jc w:val="center"/>
              <w:rPr>
                <w:rFonts w:cs="AL-Mohanad Bold"/>
                <w:rtl/>
              </w:rPr>
            </w:pP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عضو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لجنة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منبثقة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عن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مجلس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 xml:space="preserve">الإدارة، </w:t>
            </w: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مدير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 xml:space="preserve">تنفيذي، </w:t>
            </w:r>
            <w:r w:rsidRPr="007E6B0F">
              <w:rPr>
                <w:rFonts w:ascii="Segoe UI Symbol" w:hAnsi="Segoe UI Symbol" w:cs="Segoe UI Symbol" w:hint="cs"/>
                <w:rtl/>
              </w:rPr>
              <w:t>☐</w:t>
            </w:r>
            <w:r w:rsidRPr="007E6B0F">
              <w:rPr>
                <w:rFonts w:cs="AL-Mohanad Bold"/>
                <w:rtl/>
              </w:rPr>
              <w:t xml:space="preserve"> </w:t>
            </w:r>
            <w:r w:rsidRPr="007E6B0F">
              <w:rPr>
                <w:rFonts w:cs="AL-Mohanad Bold" w:hint="cs"/>
                <w:rtl/>
              </w:rPr>
              <w:t>موظفـ</w:t>
            </w:r>
            <w:r w:rsidRPr="007E6B0F">
              <w:rPr>
                <w:rFonts w:cs="AL-Mohanad Bold"/>
                <w:rtl/>
              </w:rPr>
              <w:t>/</w:t>
            </w:r>
            <w:r w:rsidRPr="007E6B0F">
              <w:rPr>
                <w:rFonts w:cs="AL-Mohanad Bold" w:hint="cs"/>
                <w:rtl/>
              </w:rPr>
              <w:t>ـة</w:t>
            </w:r>
          </w:p>
        </w:tc>
      </w:tr>
      <w:tr w:rsidR="006D4AB8" w:rsidRPr="005125CC" w14:paraId="11323C19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DFFAE8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التاريخ:</w:t>
            </w:r>
          </w:p>
        </w:tc>
        <w:tc>
          <w:tcPr>
            <w:tcW w:w="4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A9834D" w14:textId="6F839BB3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1F05E8" w14:textId="3F31AB40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6D4AB8" w:rsidRPr="005125CC" w14:paraId="5785451F" w14:textId="77777777" w:rsidTr="005C01DD"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84201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48FFAC" w14:textId="77777777" w:rsidR="006D4AB8" w:rsidRDefault="006D4AB8" w:rsidP="005C01DD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 w14:paraId="008A482B" w14:textId="3732AE22" w:rsidR="006D4AB8" w:rsidRPr="00FF6F21" w:rsidRDefault="006D4AB8" w:rsidP="000706A1">
      <w:pPr>
        <w:rPr>
          <w:color w:val="0D0D0D" w:themeColor="text1" w:themeTint="F2"/>
          <w:sz w:val="36"/>
          <w:szCs w:val="36"/>
          <w:rtl/>
        </w:rPr>
      </w:pPr>
    </w:p>
    <w:sectPr w:rsidR="006D4AB8" w:rsidRPr="00FF6F21" w:rsidSect="00152AE0">
      <w:headerReference w:type="default" r:id="rId8"/>
      <w:footerReference w:type="default" r:id="rId9"/>
      <w:pgSz w:w="11906" w:h="16838"/>
      <w:pgMar w:top="1134" w:right="1418" w:bottom="1418" w:left="1418" w:header="431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6955" w14:textId="77777777" w:rsidR="0044172A" w:rsidRDefault="0044172A" w:rsidP="00835A03">
      <w:pPr>
        <w:spacing w:after="0" w:line="240" w:lineRule="auto"/>
      </w:pPr>
      <w:r>
        <w:separator/>
      </w:r>
    </w:p>
  </w:endnote>
  <w:endnote w:type="continuationSeparator" w:id="0">
    <w:p w14:paraId="18A3D0EF" w14:textId="77777777" w:rsidR="0044172A" w:rsidRDefault="0044172A" w:rsidP="0083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color w:val="4472C4" w:themeColor="accent1"/>
        <w:sz w:val="24"/>
        <w:szCs w:val="24"/>
        <w:rtl/>
      </w:rPr>
      <w:id w:val="-131479100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14:paraId="5A821E39" w14:textId="1ADCBB19" w:rsidR="00835A03" w:rsidRPr="00FB6E7F" w:rsidRDefault="00835A03" w:rsidP="00FB6E7F">
        <w:pPr>
          <w:pStyle w:val="Style4"/>
          <w:rPr>
            <w:color w:val="4472C4" w:themeColor="accent1"/>
            <w:sz w:val="24"/>
            <w:szCs w:val="24"/>
          </w:rPr>
        </w:pP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هاتف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: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0200F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٠١٣٥٩٦٠٠٣٠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874F2">
          <w:rPr>
            <w:rFonts w:asciiTheme="majorBidi" w:hAnsiTheme="majorBidi" w:cstheme="majorBidi" w:hint="cs"/>
            <w:color w:val="4472C4" w:themeColor="accent1"/>
            <w:sz w:val="24"/>
            <w:szCs w:val="24"/>
            <w:rtl/>
          </w:rPr>
          <w:t>-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خلوي: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0200F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٠٥٣٨٦٦٠٠٣٠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- 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بريد الكتروني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: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</w:rPr>
          <w:t>housing.development2023@yahoo.com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2BB3" w14:textId="77777777" w:rsidR="0044172A" w:rsidRDefault="0044172A" w:rsidP="00835A03">
      <w:pPr>
        <w:spacing w:after="0" w:line="240" w:lineRule="auto"/>
      </w:pPr>
      <w:r>
        <w:separator/>
      </w:r>
    </w:p>
  </w:footnote>
  <w:footnote w:type="continuationSeparator" w:id="0">
    <w:p w14:paraId="680AA833" w14:textId="77777777" w:rsidR="0044172A" w:rsidRDefault="0044172A" w:rsidP="0083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217" w:type="dxa"/>
      <w:tblInd w:w="-1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5"/>
      <w:gridCol w:w="5835"/>
      <w:gridCol w:w="1507"/>
    </w:tblGrid>
    <w:tr w:rsidR="00FB6E7F" w14:paraId="2159292F" w14:textId="77777777" w:rsidTr="00152AE0">
      <w:trPr>
        <w:trHeight w:val="1152"/>
      </w:trPr>
      <w:tc>
        <w:tcPr>
          <w:tcW w:w="1875" w:type="dxa"/>
        </w:tcPr>
        <w:p w14:paraId="21B67FB5" w14:textId="074DC901" w:rsidR="00CA3793" w:rsidRPr="00CA3793" w:rsidRDefault="00FB6E7F" w:rsidP="00CA3793">
          <w:pPr>
            <w:pStyle w:val="Style4"/>
            <w:rPr>
              <w:color w:val="002060"/>
              <w:sz w:val="26"/>
              <w:szCs w:val="26"/>
              <w:rtl/>
              <w:lang w:val="en-US"/>
            </w:rPr>
          </w:pPr>
          <w:r>
            <w:rPr>
              <w:noProof/>
              <w:color w:val="002060"/>
              <w:sz w:val="26"/>
              <w:szCs w:val="26"/>
              <w:rtl/>
              <w:lang w:val="ar-SA"/>
            </w:rPr>
            <w:drawing>
              <wp:inline distT="0" distB="0" distL="0" distR="0" wp14:anchorId="4E24D28D" wp14:editId="31B284DE">
                <wp:extent cx="746886" cy="914400"/>
                <wp:effectExtent l="0" t="0" r="2540" b="0"/>
                <wp:docPr id="5405831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583122" name="Picture 5405831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886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5" w:type="dxa"/>
          <w:vAlign w:val="center"/>
        </w:tcPr>
        <w:p w14:paraId="2CCB5AA8" w14:textId="54AFBAB6" w:rsidR="005B40E7" w:rsidRPr="009F01EE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40"/>
              <w:szCs w:val="40"/>
              <w:rtl/>
              <w:lang w:val="en-US"/>
            </w:rPr>
          </w:pPr>
          <w:r w:rsidRPr="009F01EE">
            <w:rPr>
              <w:rFonts w:asciiTheme="majorBidi" w:hAnsiTheme="majorBidi" w:cstheme="majorBidi"/>
              <w:color w:val="1F3864" w:themeColor="accent1" w:themeShade="80"/>
              <w:sz w:val="40"/>
              <w:szCs w:val="40"/>
              <w:rtl/>
              <w:lang w:val="en-US"/>
            </w:rPr>
            <w:t>جـمعـيـة الحـلول التـنمــوية للإســكان</w:t>
          </w:r>
        </w:p>
        <w:p w14:paraId="1061A6E4" w14:textId="77777777" w:rsidR="005B40E7" w:rsidRPr="00152AE0" w:rsidRDefault="005B40E7" w:rsidP="005B40E7">
          <w:pPr>
            <w:pStyle w:val="Style4"/>
            <w:bidi w:val="0"/>
            <w:rPr>
              <w:rFonts w:asciiTheme="majorBidi" w:hAnsiTheme="majorBidi" w:cstheme="majorBidi"/>
              <w:color w:val="385623" w:themeColor="accent6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385623" w:themeColor="accent6" w:themeShade="80"/>
              <w:lang w:val="en-US"/>
            </w:rPr>
            <w:t>Housing Development Solutions Association</w:t>
          </w:r>
        </w:p>
        <w:p w14:paraId="0D4C33BA" w14:textId="77777777" w:rsidR="005B40E7" w:rsidRPr="00152AE0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  <w:t>المركز الوطني لتنمـية القـطاع غير الربحي</w:t>
          </w:r>
        </w:p>
        <w:p w14:paraId="3F691134" w14:textId="77777777" w:rsidR="005B40E7" w:rsidRPr="00152AE0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  <w:t>مسجلة برقم ٥٢٢٠ لعام ١٤٤٤ هـ</w:t>
          </w:r>
        </w:p>
        <w:p w14:paraId="714E17DF" w14:textId="5A6C0B70" w:rsidR="000074F1" w:rsidRDefault="00152AE0" w:rsidP="005B40E7">
          <w:pPr>
            <w:pStyle w:val="Header"/>
            <w:jc w:val="center"/>
            <w:rPr>
              <w:rtl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الحـلـيـــلة</w:t>
          </w:r>
          <w:r w:rsidRPr="00152AE0">
            <w:rPr>
              <w:rFonts w:asciiTheme="majorBidi" w:hAnsiTheme="majorBidi" w:cstheme="majorBidi" w:hint="cs"/>
              <w:color w:val="1F3864" w:themeColor="accent1" w:themeShade="80"/>
              <w:sz w:val="20"/>
              <w:szCs w:val="20"/>
              <w:rtl/>
            </w:rPr>
            <w:t xml:space="preserve"> </w:t>
          </w: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–</w:t>
          </w:r>
          <w:r w:rsidRPr="00152AE0">
            <w:rPr>
              <w:rFonts w:asciiTheme="majorBidi" w:hAnsiTheme="majorBidi" w:cstheme="majorBidi" w:hint="cs"/>
              <w:color w:val="1F3864" w:themeColor="accent1" w:themeShade="80"/>
              <w:sz w:val="20"/>
              <w:szCs w:val="20"/>
              <w:rtl/>
            </w:rPr>
            <w:t xml:space="preserve"> جـــواثا -</w:t>
          </w: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 xml:space="preserve"> </w:t>
          </w:r>
          <w:r w:rsidR="005B40E7"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الاحـســـاء</w:t>
          </w:r>
        </w:p>
      </w:tc>
      <w:tc>
        <w:tcPr>
          <w:tcW w:w="1507" w:type="dxa"/>
        </w:tcPr>
        <w:p w14:paraId="5BF6AD09" w14:textId="2FC9DDD2" w:rsidR="00CA3793" w:rsidRPr="00CA3793" w:rsidRDefault="00CA3793" w:rsidP="005B40E7">
          <w:pPr>
            <w:pStyle w:val="Style4"/>
            <w:bidi w:val="0"/>
            <w:rPr>
              <w:b/>
              <w:bCs/>
              <w:color w:val="0070C0"/>
              <w:sz w:val="24"/>
              <w:szCs w:val="24"/>
              <w:lang w:val="en-US"/>
            </w:rPr>
          </w:pPr>
        </w:p>
      </w:tc>
    </w:tr>
    <w:tr w:rsidR="00FB6E7F" w14:paraId="59A551F4" w14:textId="77777777" w:rsidTr="00152AE0">
      <w:trPr>
        <w:trHeight w:val="20"/>
      </w:trPr>
      <w:tc>
        <w:tcPr>
          <w:tcW w:w="1875" w:type="dxa"/>
          <w:shd w:val="clear" w:color="auto" w:fill="538135" w:themeFill="accent6" w:themeFillShade="BF"/>
        </w:tcPr>
        <w:p w14:paraId="4793D1C0" w14:textId="77777777" w:rsidR="005B40E7" w:rsidRPr="005B40E7" w:rsidRDefault="005B40E7" w:rsidP="00CA3793">
          <w:pPr>
            <w:pStyle w:val="Style4"/>
            <w:rPr>
              <w:rFonts w:asciiTheme="majorBidi" w:hAnsiTheme="majorBidi" w:cstheme="majorBidi"/>
              <w:noProof/>
              <w:sz w:val="6"/>
              <w:szCs w:val="6"/>
            </w:rPr>
          </w:pPr>
        </w:p>
      </w:tc>
      <w:tc>
        <w:tcPr>
          <w:tcW w:w="5835" w:type="dxa"/>
          <w:shd w:val="clear" w:color="auto" w:fill="538135" w:themeFill="accent6" w:themeFillShade="BF"/>
          <w:vAlign w:val="center"/>
        </w:tcPr>
        <w:p w14:paraId="0CE29941" w14:textId="77777777" w:rsidR="005B40E7" w:rsidRPr="005B40E7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6"/>
              <w:szCs w:val="6"/>
              <w:rtl/>
              <w:lang w:val="en-US"/>
            </w:rPr>
          </w:pPr>
        </w:p>
      </w:tc>
      <w:tc>
        <w:tcPr>
          <w:tcW w:w="1507" w:type="dxa"/>
          <w:shd w:val="clear" w:color="auto" w:fill="538135" w:themeFill="accent6" w:themeFillShade="BF"/>
        </w:tcPr>
        <w:p w14:paraId="6C1E18AB" w14:textId="77777777" w:rsidR="005B40E7" w:rsidRPr="005B40E7" w:rsidRDefault="005B40E7" w:rsidP="005B40E7">
          <w:pPr>
            <w:pStyle w:val="Style4"/>
            <w:bidi w:val="0"/>
            <w:rPr>
              <w:rFonts w:asciiTheme="majorBidi" w:hAnsiTheme="majorBidi" w:cstheme="majorBidi"/>
              <w:b/>
              <w:bCs/>
              <w:color w:val="0070C0"/>
              <w:sz w:val="6"/>
              <w:szCs w:val="6"/>
              <w:lang w:val="en-US"/>
            </w:rPr>
          </w:pPr>
        </w:p>
      </w:tc>
    </w:tr>
    <w:tr w:rsidR="00FB6E7F" w14:paraId="39371F0F" w14:textId="77777777" w:rsidTr="00152AE0">
      <w:trPr>
        <w:trHeight w:val="20"/>
      </w:trPr>
      <w:tc>
        <w:tcPr>
          <w:tcW w:w="1875" w:type="dxa"/>
          <w:shd w:val="clear" w:color="auto" w:fill="2E74B5" w:themeFill="accent5" w:themeFillShade="BF"/>
        </w:tcPr>
        <w:p w14:paraId="25EBED81" w14:textId="77777777" w:rsidR="005B40E7" w:rsidRPr="005B40E7" w:rsidRDefault="005B40E7" w:rsidP="00CA3793">
          <w:pPr>
            <w:pStyle w:val="Style4"/>
            <w:rPr>
              <w:rFonts w:asciiTheme="majorBidi" w:hAnsiTheme="majorBidi" w:cstheme="majorBidi"/>
              <w:noProof/>
              <w:sz w:val="6"/>
              <w:szCs w:val="6"/>
            </w:rPr>
          </w:pPr>
        </w:p>
      </w:tc>
      <w:tc>
        <w:tcPr>
          <w:tcW w:w="5835" w:type="dxa"/>
          <w:shd w:val="clear" w:color="auto" w:fill="2E74B5" w:themeFill="accent5" w:themeFillShade="BF"/>
          <w:vAlign w:val="center"/>
        </w:tcPr>
        <w:p w14:paraId="67032588" w14:textId="77777777" w:rsidR="005B40E7" w:rsidRPr="005B40E7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6"/>
              <w:szCs w:val="6"/>
              <w:rtl/>
              <w:lang w:val="en-US"/>
            </w:rPr>
          </w:pPr>
        </w:p>
      </w:tc>
      <w:tc>
        <w:tcPr>
          <w:tcW w:w="1507" w:type="dxa"/>
          <w:shd w:val="clear" w:color="auto" w:fill="2E74B5" w:themeFill="accent5" w:themeFillShade="BF"/>
        </w:tcPr>
        <w:p w14:paraId="7EC3D108" w14:textId="77777777" w:rsidR="005B40E7" w:rsidRPr="005B40E7" w:rsidRDefault="005B40E7" w:rsidP="005B40E7">
          <w:pPr>
            <w:pStyle w:val="Style4"/>
            <w:bidi w:val="0"/>
            <w:rPr>
              <w:rFonts w:asciiTheme="majorBidi" w:hAnsiTheme="majorBidi" w:cstheme="majorBidi"/>
              <w:b/>
              <w:bCs/>
              <w:color w:val="0070C0"/>
              <w:sz w:val="6"/>
              <w:szCs w:val="6"/>
              <w:lang w:val="en-US"/>
            </w:rPr>
          </w:pPr>
        </w:p>
      </w:tc>
    </w:tr>
  </w:tbl>
  <w:p w14:paraId="6C526E61" w14:textId="02488791" w:rsidR="005C5B2A" w:rsidRDefault="005C5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4FB3"/>
    <w:multiLevelType w:val="multilevel"/>
    <w:tmpl w:val="7E5C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94494"/>
    <w:multiLevelType w:val="hybridMultilevel"/>
    <w:tmpl w:val="A3DEE53E"/>
    <w:lvl w:ilvl="0" w:tplc="DFCC0EE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3ED5"/>
    <w:multiLevelType w:val="multilevel"/>
    <w:tmpl w:val="4DCC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64EF5"/>
    <w:multiLevelType w:val="hybridMultilevel"/>
    <w:tmpl w:val="8566300A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3F2D46"/>
    <w:multiLevelType w:val="hybridMultilevel"/>
    <w:tmpl w:val="3E06B6B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94D94"/>
    <w:multiLevelType w:val="hybridMultilevel"/>
    <w:tmpl w:val="972A8AA8"/>
    <w:lvl w:ilvl="0" w:tplc="1AE400EC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B5FA6"/>
    <w:multiLevelType w:val="hybridMultilevel"/>
    <w:tmpl w:val="3F7C04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F7E27"/>
    <w:multiLevelType w:val="hybridMultilevel"/>
    <w:tmpl w:val="CF102BCC"/>
    <w:lvl w:ilvl="0" w:tplc="77A09BF4">
      <w:start w:val="1"/>
      <w:numFmt w:val="decimalFullWidth"/>
      <w:lvlText w:val="%1-"/>
      <w:lvlJc w:val="left"/>
      <w:pPr>
        <w:ind w:left="81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EC26056"/>
    <w:multiLevelType w:val="multilevel"/>
    <w:tmpl w:val="2AAA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F594E"/>
    <w:multiLevelType w:val="hybridMultilevel"/>
    <w:tmpl w:val="A0F0B6B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E3DE2"/>
    <w:multiLevelType w:val="multilevel"/>
    <w:tmpl w:val="A934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576C6B"/>
    <w:multiLevelType w:val="multilevel"/>
    <w:tmpl w:val="2FF4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D27AA"/>
    <w:multiLevelType w:val="multilevel"/>
    <w:tmpl w:val="9FEC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291499"/>
    <w:multiLevelType w:val="hybridMultilevel"/>
    <w:tmpl w:val="C3D42F94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3B64B5"/>
    <w:multiLevelType w:val="multilevel"/>
    <w:tmpl w:val="4DCC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6204F"/>
    <w:multiLevelType w:val="hybridMultilevel"/>
    <w:tmpl w:val="53AC542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63741"/>
    <w:multiLevelType w:val="hybridMultilevel"/>
    <w:tmpl w:val="DEFADDE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11F3F"/>
    <w:multiLevelType w:val="hybridMultilevel"/>
    <w:tmpl w:val="D8CC8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A6DB2"/>
    <w:multiLevelType w:val="hybridMultilevel"/>
    <w:tmpl w:val="0DC21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F1BC7"/>
    <w:multiLevelType w:val="multilevel"/>
    <w:tmpl w:val="9CE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044D3"/>
    <w:multiLevelType w:val="multilevel"/>
    <w:tmpl w:val="1C3A4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20"/>
  </w:num>
  <w:num w:numId="6">
    <w:abstractNumId w:val="11"/>
  </w:num>
  <w:num w:numId="7">
    <w:abstractNumId w:val="2"/>
  </w:num>
  <w:num w:numId="8">
    <w:abstractNumId w:val="19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13"/>
  </w:num>
  <w:num w:numId="14">
    <w:abstractNumId w:val="16"/>
  </w:num>
  <w:num w:numId="15">
    <w:abstractNumId w:val="6"/>
  </w:num>
  <w:num w:numId="16">
    <w:abstractNumId w:val="9"/>
  </w:num>
  <w:num w:numId="17">
    <w:abstractNumId w:val="4"/>
  </w:num>
  <w:num w:numId="18">
    <w:abstractNumId w:val="15"/>
  </w:num>
  <w:num w:numId="19">
    <w:abstractNumId w:val="14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BA"/>
    <w:rsid w:val="00004CA2"/>
    <w:rsid w:val="0000511F"/>
    <w:rsid w:val="00006641"/>
    <w:rsid w:val="000074F1"/>
    <w:rsid w:val="00026B5F"/>
    <w:rsid w:val="00035A92"/>
    <w:rsid w:val="00046206"/>
    <w:rsid w:val="00046B76"/>
    <w:rsid w:val="000546FF"/>
    <w:rsid w:val="000615A3"/>
    <w:rsid w:val="000659A5"/>
    <w:rsid w:val="000706A1"/>
    <w:rsid w:val="00070927"/>
    <w:rsid w:val="00071EBD"/>
    <w:rsid w:val="00073283"/>
    <w:rsid w:val="000C1FDF"/>
    <w:rsid w:val="000C314E"/>
    <w:rsid w:val="000C6833"/>
    <w:rsid w:val="000F4C2D"/>
    <w:rsid w:val="00101BC7"/>
    <w:rsid w:val="00102631"/>
    <w:rsid w:val="001039CF"/>
    <w:rsid w:val="001123AC"/>
    <w:rsid w:val="001207D6"/>
    <w:rsid w:val="00143398"/>
    <w:rsid w:val="00152AE0"/>
    <w:rsid w:val="001765E4"/>
    <w:rsid w:val="00190472"/>
    <w:rsid w:val="00193170"/>
    <w:rsid w:val="001950AD"/>
    <w:rsid w:val="00195E17"/>
    <w:rsid w:val="001A55BB"/>
    <w:rsid w:val="001B1F48"/>
    <w:rsid w:val="001C35A5"/>
    <w:rsid w:val="001C3A30"/>
    <w:rsid w:val="001C4C88"/>
    <w:rsid w:val="001E618F"/>
    <w:rsid w:val="001F28BD"/>
    <w:rsid w:val="00200545"/>
    <w:rsid w:val="00227AB7"/>
    <w:rsid w:val="00235ACB"/>
    <w:rsid w:val="002521DD"/>
    <w:rsid w:val="00252EDA"/>
    <w:rsid w:val="00263592"/>
    <w:rsid w:val="0027659F"/>
    <w:rsid w:val="00284663"/>
    <w:rsid w:val="00284BEB"/>
    <w:rsid w:val="00287962"/>
    <w:rsid w:val="00287CFA"/>
    <w:rsid w:val="002921E7"/>
    <w:rsid w:val="002A29C6"/>
    <w:rsid w:val="002A3185"/>
    <w:rsid w:val="002A6727"/>
    <w:rsid w:val="002C0F8A"/>
    <w:rsid w:val="002C52CB"/>
    <w:rsid w:val="002E50D7"/>
    <w:rsid w:val="002F27FA"/>
    <w:rsid w:val="00300296"/>
    <w:rsid w:val="003058DC"/>
    <w:rsid w:val="0032057E"/>
    <w:rsid w:val="00321C24"/>
    <w:rsid w:val="00340E2D"/>
    <w:rsid w:val="003501BD"/>
    <w:rsid w:val="0038600A"/>
    <w:rsid w:val="00386E11"/>
    <w:rsid w:val="003A1A5E"/>
    <w:rsid w:val="003A1ADD"/>
    <w:rsid w:val="003B5CDE"/>
    <w:rsid w:val="003C080D"/>
    <w:rsid w:val="003E0B14"/>
    <w:rsid w:val="0040066A"/>
    <w:rsid w:val="00423049"/>
    <w:rsid w:val="00425DFC"/>
    <w:rsid w:val="0043234F"/>
    <w:rsid w:val="00432601"/>
    <w:rsid w:val="0044172A"/>
    <w:rsid w:val="00442343"/>
    <w:rsid w:val="00444D10"/>
    <w:rsid w:val="00467D6F"/>
    <w:rsid w:val="0047249B"/>
    <w:rsid w:val="00492332"/>
    <w:rsid w:val="004A11BA"/>
    <w:rsid w:val="004C66EB"/>
    <w:rsid w:val="004C675D"/>
    <w:rsid w:val="0050200F"/>
    <w:rsid w:val="00511A37"/>
    <w:rsid w:val="0051507B"/>
    <w:rsid w:val="005573D0"/>
    <w:rsid w:val="005673CF"/>
    <w:rsid w:val="00571524"/>
    <w:rsid w:val="005844B2"/>
    <w:rsid w:val="005874F2"/>
    <w:rsid w:val="005A0144"/>
    <w:rsid w:val="005B40E7"/>
    <w:rsid w:val="005C5B2A"/>
    <w:rsid w:val="005E3BF6"/>
    <w:rsid w:val="005F1F8F"/>
    <w:rsid w:val="005F7CB3"/>
    <w:rsid w:val="00601D39"/>
    <w:rsid w:val="00622148"/>
    <w:rsid w:val="00631614"/>
    <w:rsid w:val="00663C2C"/>
    <w:rsid w:val="00663C66"/>
    <w:rsid w:val="00675240"/>
    <w:rsid w:val="006935AE"/>
    <w:rsid w:val="006A5FA8"/>
    <w:rsid w:val="006C78DE"/>
    <w:rsid w:val="006D2425"/>
    <w:rsid w:val="006D3ADE"/>
    <w:rsid w:val="006D4AB8"/>
    <w:rsid w:val="006E685F"/>
    <w:rsid w:val="00721BAE"/>
    <w:rsid w:val="007257E2"/>
    <w:rsid w:val="0074086D"/>
    <w:rsid w:val="00761701"/>
    <w:rsid w:val="00777112"/>
    <w:rsid w:val="00780DFF"/>
    <w:rsid w:val="007810CC"/>
    <w:rsid w:val="0078186C"/>
    <w:rsid w:val="0078403D"/>
    <w:rsid w:val="007874C6"/>
    <w:rsid w:val="00792CEA"/>
    <w:rsid w:val="00793274"/>
    <w:rsid w:val="007952FD"/>
    <w:rsid w:val="007B47B8"/>
    <w:rsid w:val="007C19B1"/>
    <w:rsid w:val="007C5092"/>
    <w:rsid w:val="007F1509"/>
    <w:rsid w:val="007F6D95"/>
    <w:rsid w:val="00801E82"/>
    <w:rsid w:val="00811042"/>
    <w:rsid w:val="008116DA"/>
    <w:rsid w:val="0081524E"/>
    <w:rsid w:val="0082062E"/>
    <w:rsid w:val="00826475"/>
    <w:rsid w:val="00835A03"/>
    <w:rsid w:val="00846F25"/>
    <w:rsid w:val="008677D6"/>
    <w:rsid w:val="00873EE3"/>
    <w:rsid w:val="00874447"/>
    <w:rsid w:val="008905E6"/>
    <w:rsid w:val="008A1823"/>
    <w:rsid w:val="008A3B89"/>
    <w:rsid w:val="008B1EA5"/>
    <w:rsid w:val="008D6C9E"/>
    <w:rsid w:val="008F02E8"/>
    <w:rsid w:val="0091127A"/>
    <w:rsid w:val="00927679"/>
    <w:rsid w:val="00927736"/>
    <w:rsid w:val="00930CE2"/>
    <w:rsid w:val="00934AB7"/>
    <w:rsid w:val="009400C7"/>
    <w:rsid w:val="00943D14"/>
    <w:rsid w:val="009674CE"/>
    <w:rsid w:val="00971529"/>
    <w:rsid w:val="0098739B"/>
    <w:rsid w:val="009873F9"/>
    <w:rsid w:val="00992A05"/>
    <w:rsid w:val="009A483D"/>
    <w:rsid w:val="009B15F6"/>
    <w:rsid w:val="009C5D2E"/>
    <w:rsid w:val="009E14EC"/>
    <w:rsid w:val="009F01EE"/>
    <w:rsid w:val="00A10DF7"/>
    <w:rsid w:val="00A138B0"/>
    <w:rsid w:val="00A46D33"/>
    <w:rsid w:val="00A506C1"/>
    <w:rsid w:val="00A76C2C"/>
    <w:rsid w:val="00A8425F"/>
    <w:rsid w:val="00A9144B"/>
    <w:rsid w:val="00A93A48"/>
    <w:rsid w:val="00AA52DF"/>
    <w:rsid w:val="00AB05EB"/>
    <w:rsid w:val="00AB2550"/>
    <w:rsid w:val="00AD0475"/>
    <w:rsid w:val="00AD1A1F"/>
    <w:rsid w:val="00AD4E95"/>
    <w:rsid w:val="00AE3568"/>
    <w:rsid w:val="00AE605C"/>
    <w:rsid w:val="00AF261D"/>
    <w:rsid w:val="00AF2715"/>
    <w:rsid w:val="00B07802"/>
    <w:rsid w:val="00B1084D"/>
    <w:rsid w:val="00B54E0D"/>
    <w:rsid w:val="00B563F6"/>
    <w:rsid w:val="00B64A61"/>
    <w:rsid w:val="00B74383"/>
    <w:rsid w:val="00BA4B2A"/>
    <w:rsid w:val="00BA5DF5"/>
    <w:rsid w:val="00BB5AAF"/>
    <w:rsid w:val="00BE2580"/>
    <w:rsid w:val="00C35910"/>
    <w:rsid w:val="00C50A79"/>
    <w:rsid w:val="00C55F3F"/>
    <w:rsid w:val="00C60A16"/>
    <w:rsid w:val="00C66B8C"/>
    <w:rsid w:val="00C94338"/>
    <w:rsid w:val="00C97EE4"/>
    <w:rsid w:val="00CA3793"/>
    <w:rsid w:val="00CB3597"/>
    <w:rsid w:val="00CD3A3A"/>
    <w:rsid w:val="00CD43DF"/>
    <w:rsid w:val="00CE5D46"/>
    <w:rsid w:val="00D020F4"/>
    <w:rsid w:val="00D20264"/>
    <w:rsid w:val="00D21137"/>
    <w:rsid w:val="00D21C89"/>
    <w:rsid w:val="00D36EB7"/>
    <w:rsid w:val="00D522FC"/>
    <w:rsid w:val="00D53065"/>
    <w:rsid w:val="00DA206A"/>
    <w:rsid w:val="00DA4782"/>
    <w:rsid w:val="00DB463B"/>
    <w:rsid w:val="00DB5910"/>
    <w:rsid w:val="00DC73ED"/>
    <w:rsid w:val="00DD6660"/>
    <w:rsid w:val="00DF2DE0"/>
    <w:rsid w:val="00DF7D1E"/>
    <w:rsid w:val="00E0401F"/>
    <w:rsid w:val="00E20D1F"/>
    <w:rsid w:val="00E31694"/>
    <w:rsid w:val="00E36281"/>
    <w:rsid w:val="00E447BB"/>
    <w:rsid w:val="00E523DB"/>
    <w:rsid w:val="00E71A01"/>
    <w:rsid w:val="00E7213B"/>
    <w:rsid w:val="00E80A07"/>
    <w:rsid w:val="00E90D03"/>
    <w:rsid w:val="00E921A9"/>
    <w:rsid w:val="00EE5076"/>
    <w:rsid w:val="00EF03C8"/>
    <w:rsid w:val="00F23158"/>
    <w:rsid w:val="00F32215"/>
    <w:rsid w:val="00F32888"/>
    <w:rsid w:val="00F440CF"/>
    <w:rsid w:val="00F54F8B"/>
    <w:rsid w:val="00F55730"/>
    <w:rsid w:val="00F626A1"/>
    <w:rsid w:val="00FB3B50"/>
    <w:rsid w:val="00FB463C"/>
    <w:rsid w:val="00FB6E7F"/>
    <w:rsid w:val="00FC1654"/>
    <w:rsid w:val="00FC3D3E"/>
    <w:rsid w:val="00FE7B34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3A452E"/>
  <w15:docId w15:val="{6A2B8A46-9D4D-4D69-944F-13CBF515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1BA"/>
    <w:pPr>
      <w:bidi/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4AB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link w:val="Style4Char"/>
    <w:qFormat/>
    <w:rsid w:val="00835A03"/>
    <w:pPr>
      <w:spacing w:after="0" w:line="240" w:lineRule="auto"/>
      <w:jc w:val="center"/>
    </w:pPr>
    <w:rPr>
      <w:rFonts w:eastAsiaTheme="minorHAnsi"/>
      <w:sz w:val="20"/>
      <w:szCs w:val="20"/>
      <w:lang w:val="en-AU" w:eastAsia="en-AU"/>
    </w:rPr>
  </w:style>
  <w:style w:type="character" w:customStyle="1" w:styleId="Style4Char">
    <w:name w:val="Style4 Char"/>
    <w:basedOn w:val="DefaultParagraphFont"/>
    <w:link w:val="Style4"/>
    <w:rsid w:val="00835A03"/>
    <w:rPr>
      <w:rFonts w:eastAsiaTheme="minorHAnsi"/>
      <w:sz w:val="20"/>
      <w:szCs w:val="20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835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03"/>
  </w:style>
  <w:style w:type="paragraph" w:styleId="Footer">
    <w:name w:val="footer"/>
    <w:basedOn w:val="Normal"/>
    <w:link w:val="FooterChar"/>
    <w:uiPriority w:val="99"/>
    <w:unhideWhenUsed/>
    <w:rsid w:val="00835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03"/>
  </w:style>
  <w:style w:type="table" w:styleId="TableGrid">
    <w:name w:val="Table Grid"/>
    <w:basedOn w:val="TableNormal"/>
    <w:uiPriority w:val="39"/>
    <w:rsid w:val="004A11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A30"/>
    <w:pPr>
      <w:ind w:left="720"/>
      <w:contextualSpacing/>
    </w:pPr>
  </w:style>
  <w:style w:type="paragraph" w:customStyle="1" w:styleId="p1">
    <w:name w:val="p1"/>
    <w:basedOn w:val="Normal"/>
    <w:rsid w:val="006A5F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1">
    <w:name w:val="s1"/>
    <w:basedOn w:val="DefaultParagraphFont"/>
    <w:rsid w:val="006A5FA8"/>
  </w:style>
  <w:style w:type="character" w:customStyle="1" w:styleId="s2">
    <w:name w:val="s2"/>
    <w:basedOn w:val="DefaultParagraphFont"/>
    <w:rsid w:val="006A5FA8"/>
  </w:style>
  <w:style w:type="paragraph" w:customStyle="1" w:styleId="p2">
    <w:name w:val="p2"/>
    <w:basedOn w:val="Normal"/>
    <w:rsid w:val="006A5F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GridTable1Light-Accent3">
    <w:name w:val="Grid Table 1 Light Accent 3"/>
    <w:basedOn w:val="TableNormal"/>
    <w:uiPriority w:val="46"/>
    <w:rsid w:val="001F28B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9276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9276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2767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2767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2767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6">
    <w:name w:val="Grid Table 7 Colorful Accent 6"/>
    <w:basedOn w:val="TableNormal"/>
    <w:uiPriority w:val="52"/>
    <w:rsid w:val="0092767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601D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01D3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01D3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D4AB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1605;&#1604;&#1601;&#1575;&#1578;%20&#1575;&#1604;&#1604;&#1575;&#1576;%20&#1578;&#1608;&#1576;\&#1580;&#1605;&#1593;&#1610;&#1577;%20&#1603;&#1601;&#1575;&#1569;&#1575;&#1578;\&#1582;&#1591;&#1575;&#1576;&#1575;&#1578;\&#1602;&#1575;&#1604;&#1576;%20&#1582;&#1591;&#1575;&#1576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879B-AFCE-4202-8BE1-157E6FDE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خطاب</Template>
  <TotalTime>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</dc:creator>
  <cp:keywords/>
  <dc:description/>
  <cp:lastModifiedBy>موظف-2</cp:lastModifiedBy>
  <cp:revision>2</cp:revision>
  <cp:lastPrinted>2025-09-17T07:26:00Z</cp:lastPrinted>
  <dcterms:created xsi:type="dcterms:W3CDTF">2025-09-17T07:31:00Z</dcterms:created>
  <dcterms:modified xsi:type="dcterms:W3CDTF">2025-09-17T07:31:00Z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30dcb528-ff22-4a6e-9600-ad44c13c59e5</vt:lpwstr>
  </property>
</Properties>
</file>